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BCE80" w14:textId="77777777" w:rsidR="009D148C" w:rsidRPr="008265D8" w:rsidRDefault="009D148C" w:rsidP="002436D6">
      <w:pPr>
        <w:spacing w:line="240" w:lineRule="auto"/>
        <w:rPr>
          <w:sz w:val="10"/>
          <w:szCs w:val="10"/>
        </w:rPr>
      </w:pPr>
    </w:p>
    <w:p w14:paraId="124DCBD6" w14:textId="77777777" w:rsidR="002A04FE" w:rsidRDefault="00042DEA" w:rsidP="002A04FE">
      <w:pPr>
        <w:pStyle w:val="Heading20"/>
      </w:pPr>
      <w:r>
        <w:rPr>
          <w:rFonts w:ascii="Arial" w:hAnsi="Arial" w:cs="Arial"/>
          <w:noProof/>
          <w:sz w:val="24"/>
          <w:szCs w:val="24"/>
        </w:rPr>
        <mc:AlternateContent>
          <mc:Choice Requires="wps">
            <w:drawing>
              <wp:anchor distT="0" distB="0" distL="114300" distR="114300" simplePos="0" relativeHeight="251625472" behindDoc="0" locked="0" layoutInCell="1" allowOverlap="1" wp14:anchorId="12C11D32" wp14:editId="37994D66">
                <wp:simplePos x="0" y="0"/>
                <wp:positionH relativeFrom="column">
                  <wp:posOffset>6985</wp:posOffset>
                </wp:positionH>
                <wp:positionV relativeFrom="paragraph">
                  <wp:posOffset>19685</wp:posOffset>
                </wp:positionV>
                <wp:extent cx="6854825" cy="271145"/>
                <wp:effectExtent l="0" t="0" r="28575" b="33655"/>
                <wp:wrapNone/>
                <wp:docPr id="12"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4825" cy="271145"/>
                        </a:xfrm>
                        <a:prstGeom prst="rect">
                          <a:avLst/>
                        </a:prstGeom>
                        <a:solidFill>
                          <a:schemeClr val="accent4"/>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48DDFCD" w14:textId="77777777" w:rsidR="00042DEA" w:rsidRPr="00042DEA" w:rsidRDefault="00042DEA" w:rsidP="0062577A">
                            <w:pPr>
                              <w:rPr>
                                <w:rFonts w:ascii="Arial" w:hAnsi="Arial" w:cs="Arial"/>
                                <w:b/>
                                <w:color w:val="F2F2F2"/>
                                <w:sz w:val="28"/>
                                <w:szCs w:val="28"/>
                              </w:rPr>
                            </w:pPr>
                            <w:r w:rsidRPr="00042DEA">
                              <w:rPr>
                                <w:rFonts w:ascii="Arial" w:hAnsi="Arial" w:cs="Arial"/>
                                <w:b/>
                                <w:color w:val="F2F2F2"/>
                                <w:sz w:val="28"/>
                                <w:szCs w:val="28"/>
                              </w:rPr>
                              <w:t>PURPOSE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11D32" id="Rectangle 432" o:spid="_x0000_s1026" style="position:absolute;margin-left:.55pt;margin-top:1.55pt;width:539.75pt;height:21.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" fillcolor="#7f8fa9 [3207]">
                <v:shadow color="black" opacity="49150f" offset=".74833mm,.74833mm"/>
                <v:textbox>
                  <w:txbxContent>
                    <w:p w14:paraId="548DDFCD" w14:textId="77777777" w:rsidR="00042DEA" w:rsidRPr="00042DEA" w:rsidRDefault="00042DEA" w:rsidP="0062577A">
                      <w:pPr>
                        <w:rPr>
                          <w:rFonts w:ascii="Arial" w:hAnsi="Arial" w:cs="Arial"/>
                          <w:b/>
                          <w:color w:val="F2F2F2"/>
                          <w:sz w:val="28"/>
                          <w:szCs w:val="28"/>
                        </w:rPr>
                      </w:pPr>
                      <w:r w:rsidRPr="00042DEA">
                        <w:rPr>
                          <w:rFonts w:ascii="Arial" w:hAnsi="Arial" w:cs="Arial"/>
                          <w:b/>
                          <w:color w:val="F2F2F2"/>
                          <w:sz w:val="28"/>
                          <w:szCs w:val="28"/>
                        </w:rPr>
                        <w:t>PURPOSE</w:t>
                      </w:r>
                    </w:p>
                  </w:txbxContent>
                </v:textbox>
              </v:rect>
            </w:pict>
          </mc:Fallback>
        </mc:AlternateContent>
      </w:r>
    </w:p>
    <w:p w14:paraId="4D918138" w14:textId="50121618" w:rsidR="00A24378" w:rsidRDefault="002436D6" w:rsidP="00FC7CCD">
      <w:r>
        <w:t>Use this procedure to</w:t>
      </w:r>
      <w:r w:rsidR="005B68BF">
        <w:t xml:space="preserve"> enter</w:t>
      </w:r>
      <w:r w:rsidR="00260303">
        <w:t>/edit</w:t>
      </w:r>
      <w:r w:rsidR="0048509B">
        <w:t xml:space="preserve"> </w:t>
      </w:r>
      <w:r w:rsidR="0048509B" w:rsidRPr="00E93379">
        <w:rPr>
          <w:b/>
        </w:rPr>
        <w:t>P</w:t>
      </w:r>
      <w:r w:rsidR="00260303" w:rsidRPr="00E93379">
        <w:rPr>
          <w:b/>
        </w:rPr>
        <w:t xml:space="preserve">hysical </w:t>
      </w:r>
      <w:r w:rsidR="0048509B" w:rsidRPr="00E93379">
        <w:rPr>
          <w:b/>
        </w:rPr>
        <w:t>F</w:t>
      </w:r>
      <w:r w:rsidR="00260303" w:rsidRPr="00E93379">
        <w:rPr>
          <w:b/>
        </w:rPr>
        <w:t xml:space="preserve">itness </w:t>
      </w:r>
      <w:r w:rsidR="0048509B" w:rsidRPr="00E93379">
        <w:rPr>
          <w:b/>
        </w:rPr>
        <w:t>T</w:t>
      </w:r>
      <w:r w:rsidR="00260303" w:rsidRPr="00E93379">
        <w:rPr>
          <w:b/>
        </w:rPr>
        <w:t>est (PFT)</w:t>
      </w:r>
      <w:r w:rsidR="0048509B">
        <w:t xml:space="preserve"> scores</w:t>
      </w:r>
      <w:r w:rsidR="00B25BE8">
        <w:t xml:space="preserve"> in MiSiS</w:t>
      </w:r>
      <w:r w:rsidR="0048509B">
        <w:t xml:space="preserve"> for</w:t>
      </w:r>
      <w:r w:rsidR="005B68BF">
        <w:t xml:space="preserve"> enrolled</w:t>
      </w:r>
      <w:r w:rsidR="0048509B">
        <w:t xml:space="preserve"> s</w:t>
      </w:r>
      <w:r w:rsidR="005B68BF">
        <w:t>tudents in grade levels 4-12</w:t>
      </w:r>
      <w:r w:rsidR="0048509B">
        <w:t>.</w:t>
      </w:r>
      <w:r w:rsidR="002D1046">
        <w:t xml:space="preserve">  </w:t>
      </w:r>
      <w:r w:rsidR="00857F78">
        <w:t>The screen will be available for grades 5, 7</w:t>
      </w:r>
      <w:r w:rsidR="00F37DF4">
        <w:t>,</w:t>
      </w:r>
      <w:r w:rsidR="00857F78">
        <w:t xml:space="preserve"> and 9 only </w:t>
      </w:r>
      <w:r w:rsidR="006F2938">
        <w:t>during</w:t>
      </w:r>
      <w:r w:rsidR="00857F78">
        <w:t xml:space="preserve"> the </w:t>
      </w:r>
      <w:r w:rsidR="00857F78" w:rsidRPr="00902B0B">
        <w:rPr>
          <w:b/>
        </w:rPr>
        <w:t>PFT</w:t>
      </w:r>
      <w:r w:rsidR="00857F78">
        <w:t xml:space="preserve"> testing window; </w:t>
      </w:r>
      <w:r w:rsidR="005B68BF">
        <w:t xml:space="preserve">please note that data entry will not be available </w:t>
      </w:r>
      <w:r w:rsidR="00857F78">
        <w:t>during the summer</w:t>
      </w:r>
      <w:r w:rsidR="005B68BF">
        <w:t xml:space="preserve"> break</w:t>
      </w:r>
      <w:r w:rsidR="00857F78">
        <w:t>.</w:t>
      </w:r>
    </w:p>
    <w:p w14:paraId="6A5F26D9" w14:textId="2A7F0749" w:rsidR="0000640B" w:rsidRDefault="00CC2D97" w:rsidP="00FC7CCD">
      <w:r>
        <w:t xml:space="preserve">The State Board of Education designated the FITNESSGRAM as the </w:t>
      </w:r>
      <w:r w:rsidRPr="5EB3F88C">
        <w:rPr>
          <w:b/>
          <w:bCs/>
        </w:rPr>
        <w:t xml:space="preserve">PFT </w:t>
      </w:r>
      <w:r>
        <w:t>for students in California public schools</w:t>
      </w:r>
      <w:r w:rsidR="001D13FE">
        <w:t xml:space="preserve">.  </w:t>
      </w:r>
      <w:r w:rsidR="001D13FE" w:rsidRPr="5EB3F88C">
        <w:rPr>
          <w:b/>
          <w:bCs/>
        </w:rPr>
        <w:t>A</w:t>
      </w:r>
      <w:r w:rsidR="00AB134D" w:rsidRPr="5EB3F88C">
        <w:rPr>
          <w:b/>
          <w:bCs/>
        </w:rPr>
        <w:t>ll</w:t>
      </w:r>
      <w:r w:rsidR="00AB134D">
        <w:t xml:space="preserve"> students </w:t>
      </w:r>
      <w:r w:rsidR="005B68BF">
        <w:t>in grades 5, 7</w:t>
      </w:r>
      <w:r w:rsidR="00FC7CCD">
        <w:t>,</w:t>
      </w:r>
      <w:r w:rsidR="005B68BF">
        <w:t xml:space="preserve"> and 9 must take the FITNESSGRAM </w:t>
      </w:r>
      <w:r w:rsidR="00DD18C8">
        <w:t xml:space="preserve">each </w:t>
      </w:r>
      <w:r w:rsidR="00FC7CCD">
        <w:t>S</w:t>
      </w:r>
      <w:r w:rsidR="00DD18C8">
        <w:t>pring</w:t>
      </w:r>
      <w:r w:rsidR="00DD18C8" w:rsidRPr="007A0EFB">
        <w:t xml:space="preserve">. </w:t>
      </w:r>
      <w:r w:rsidR="005B68BF" w:rsidRPr="007A0EFB">
        <w:t xml:space="preserve">  </w:t>
      </w:r>
      <w:r w:rsidR="00E56C98" w:rsidRPr="007A0EFB">
        <w:rPr>
          <w:b/>
          <w:bCs/>
        </w:rPr>
        <w:t xml:space="preserve">Please </w:t>
      </w:r>
      <w:r w:rsidR="0000640B" w:rsidRPr="007A0EFB">
        <w:rPr>
          <w:b/>
          <w:bCs/>
        </w:rPr>
        <w:t>Note:</w:t>
      </w:r>
      <w:r w:rsidR="0000640B" w:rsidRPr="007A0EFB">
        <w:t xml:space="preserve"> The State Board of Education has omitted the Body Composition component of the PFT for the 2021-22 school year.  Schools are not required to test students for this component.</w:t>
      </w:r>
    </w:p>
    <w:p w14:paraId="1F8C0896" w14:textId="77777777" w:rsidR="00D629BB" w:rsidRDefault="00D629BB" w:rsidP="00FC7CCD">
      <w:pPr>
        <w:pStyle w:val="Heading30"/>
      </w:pPr>
      <w:r>
        <w:t>WHO CAN PERFORM THE TASK(S</w:t>
      </w:r>
      <w:proofErr w:type="gramStart"/>
      <w:r>
        <w:t>)</w:t>
      </w:r>
      <w:proofErr w:type="gramEnd"/>
    </w:p>
    <w:p w14:paraId="5A3221A8" w14:textId="77777777" w:rsidR="00D629BB" w:rsidRDefault="00D629BB" w:rsidP="00FC7CCD">
      <w:pPr>
        <w:pStyle w:val="ListParagraph"/>
        <w:numPr>
          <w:ilvl w:val="0"/>
          <w:numId w:val="14"/>
        </w:numPr>
        <w:ind w:right="900"/>
      </w:pPr>
      <w:r w:rsidRPr="001E6D5B">
        <w:rPr>
          <w:b/>
          <w:szCs w:val="20"/>
        </w:rPr>
        <w:t>School-Based roles:</w:t>
      </w:r>
      <w:r w:rsidRPr="001E6D5B">
        <w:rPr>
          <w:szCs w:val="20"/>
        </w:rPr>
        <w:t xml:space="preserve"> </w:t>
      </w:r>
      <w:r>
        <w:rPr>
          <w:szCs w:val="20"/>
        </w:rPr>
        <w:t xml:space="preserve"> </w:t>
      </w:r>
      <w:r>
        <w:t>Principal, PE Teacher, Office Manager, Counselor, Categorical Program Coordinator, Secondary Athletic Director, and Scheduling Administrator</w:t>
      </w:r>
    </w:p>
    <w:p w14:paraId="783A4913" w14:textId="64F1C398" w:rsidR="00D629BB" w:rsidRDefault="00D629BB" w:rsidP="00360A38">
      <w:pPr>
        <w:pStyle w:val="ListParagraph"/>
        <w:numPr>
          <w:ilvl w:val="0"/>
          <w:numId w:val="14"/>
        </w:numPr>
        <w:ind w:right="900"/>
      </w:pPr>
      <w:r w:rsidRPr="00FC7CCD">
        <w:rPr>
          <w:b/>
          <w:szCs w:val="20"/>
        </w:rPr>
        <w:t>Central Office roles:</w:t>
      </w:r>
      <w:r w:rsidRPr="00FC7CCD">
        <w:rPr>
          <w:szCs w:val="20"/>
        </w:rPr>
        <w:t xml:space="preserve">  </w:t>
      </w:r>
      <w:r>
        <w:t xml:space="preserve">District administrator, System Administrator, </w:t>
      </w:r>
      <w:proofErr w:type="spellStart"/>
      <w:r>
        <w:t>FitnessAdmin</w:t>
      </w:r>
      <w:proofErr w:type="spellEnd"/>
      <w:r>
        <w:t>, ODA Testing Score User</w:t>
      </w:r>
      <w:r w:rsidR="00FC7CCD">
        <w:t>,</w:t>
      </w:r>
      <w:r>
        <w:t xml:space="preserve"> and ODA Testing Score Administrator</w:t>
      </w:r>
    </w:p>
    <w:p w14:paraId="6F1243BA" w14:textId="77777777" w:rsidR="002436D6" w:rsidRDefault="002436D6" w:rsidP="00FC7CCD">
      <w:pPr>
        <w:pStyle w:val="Heading30"/>
      </w:pPr>
      <w:r>
        <w:t>Before You Get Started</w:t>
      </w:r>
    </w:p>
    <w:p w14:paraId="2ABD3114" w14:textId="29E97D6B" w:rsidR="00A32EC3" w:rsidRDefault="00A32EC3" w:rsidP="00FC7CCD">
      <w:r>
        <w:t xml:space="preserve">Refer to </w:t>
      </w:r>
      <w:r w:rsidR="00B25BE8">
        <w:t xml:space="preserve">the </w:t>
      </w:r>
      <w:r w:rsidR="00B25BE8" w:rsidRPr="00B25BE8">
        <w:rPr>
          <w:b/>
        </w:rPr>
        <w:t xml:space="preserve">PFT </w:t>
      </w:r>
      <w:r w:rsidR="00B25BE8">
        <w:t>policies,</w:t>
      </w:r>
      <w:r>
        <w:t xml:space="preserve"> procedures</w:t>
      </w:r>
      <w:r w:rsidR="00FC7CCD">
        <w:t>,</w:t>
      </w:r>
      <w:r w:rsidR="00B25BE8">
        <w:t xml:space="preserve"> and information</w:t>
      </w:r>
      <w:r>
        <w:t xml:space="preserve"> located in the </w:t>
      </w:r>
      <w:r w:rsidR="004442FD">
        <w:t>following websites:</w:t>
      </w:r>
    </w:p>
    <w:p w14:paraId="3710A582" w14:textId="77777777" w:rsidR="00CC2D97" w:rsidRDefault="004442FD" w:rsidP="00FC7CCD">
      <w:pPr>
        <w:pStyle w:val="ListParagraph"/>
        <w:numPr>
          <w:ilvl w:val="0"/>
          <w:numId w:val="1"/>
        </w:numPr>
        <w:rPr>
          <w:rStyle w:val="Hyperlink"/>
          <w:color w:val="auto"/>
          <w:u w:val="none"/>
        </w:rPr>
      </w:pPr>
      <w:r>
        <w:t xml:space="preserve">District </w:t>
      </w:r>
      <w:r w:rsidR="00A32EC3">
        <w:t xml:space="preserve">Student Testing website </w:t>
      </w:r>
      <w:hyperlink r:id="rId12" w:history="1">
        <w:r w:rsidR="00305B68" w:rsidRPr="00AD20A6">
          <w:rPr>
            <w:rStyle w:val="Hyperlink"/>
          </w:rPr>
          <w:t>https://achieve.lausd.net/Page/7587</w:t>
        </w:r>
      </w:hyperlink>
    </w:p>
    <w:p w14:paraId="14AA2C85" w14:textId="66474C71" w:rsidR="00305B68" w:rsidRDefault="00A32EC3" w:rsidP="00FC7CCD">
      <w:pPr>
        <w:pStyle w:val="ListParagraph"/>
        <w:numPr>
          <w:ilvl w:val="0"/>
          <w:numId w:val="1"/>
        </w:numPr>
      </w:pPr>
      <w:r>
        <w:t xml:space="preserve">California Department of Education website </w:t>
      </w:r>
      <w:r w:rsidR="5EB3F88C">
        <w:t xml:space="preserve">  </w:t>
      </w:r>
      <w:hyperlink r:id="rId13" w:history="1">
        <w:r w:rsidR="00A83AB8" w:rsidRPr="00EF2480">
          <w:rPr>
            <w:rStyle w:val="Hyperlink"/>
          </w:rPr>
          <w:t>https://www.cde.ca.gov/ta/tg/pf/</w:t>
        </w:r>
      </w:hyperlink>
      <w:r w:rsidR="00A83AB8">
        <w:t xml:space="preserve">  </w:t>
      </w:r>
    </w:p>
    <w:p w14:paraId="7D241080" w14:textId="77777777" w:rsidR="002A1A4F" w:rsidRDefault="002A1A4F" w:rsidP="00FC7CCD">
      <w:pPr>
        <w:pStyle w:val="Heading30"/>
      </w:pPr>
      <w:r>
        <w:t>Log in</w:t>
      </w:r>
    </w:p>
    <w:p w14:paraId="6B9A0CC9" w14:textId="77777777" w:rsidR="002A1A4F" w:rsidRDefault="002A1A4F" w:rsidP="00A06F62">
      <w:pPr>
        <w:pStyle w:val="ListParagraph"/>
        <w:numPr>
          <w:ilvl w:val="0"/>
          <w:numId w:val="3"/>
        </w:numPr>
      </w:pPr>
      <w:r>
        <w:t>Log in</w:t>
      </w:r>
      <w:r w:rsidR="00A06F62">
        <w:t xml:space="preserve"> to MiSiS at</w:t>
      </w:r>
      <w:r>
        <w:t xml:space="preserve"> </w:t>
      </w:r>
      <w:hyperlink r:id="rId14" w:history="1">
        <w:r w:rsidRPr="00B02353">
          <w:rPr>
            <w:rStyle w:val="Hyperlink"/>
          </w:rPr>
          <w:t>http://misis.lausd.net/start</w:t>
        </w:r>
      </w:hyperlink>
      <w:r>
        <w:t>, using your single sign-o</w:t>
      </w:r>
      <w:r w:rsidR="00A06F62">
        <w:t>n (SSO)</w:t>
      </w:r>
      <w:r>
        <w:t xml:space="preserve">.  </w:t>
      </w:r>
    </w:p>
    <w:p w14:paraId="0FE978D4" w14:textId="7D7D2FE9" w:rsidR="001E6D5B" w:rsidRDefault="002A1A4F" w:rsidP="001E6D5B">
      <w:pPr>
        <w:pStyle w:val="ListParagraph"/>
        <w:numPr>
          <w:ilvl w:val="0"/>
          <w:numId w:val="3"/>
        </w:numPr>
        <w:rPr>
          <w:szCs w:val="20"/>
        </w:rPr>
      </w:pPr>
      <w:r>
        <w:t>Select the correct user role fr</w:t>
      </w:r>
      <w:r w:rsidR="00A06F62">
        <w:t>om the landing page</w:t>
      </w:r>
      <w:r>
        <w:t>.</w:t>
      </w:r>
    </w:p>
    <w:p w14:paraId="77DC04FE" w14:textId="77777777" w:rsidR="0021660E" w:rsidRDefault="00E0627E" w:rsidP="002436D6">
      <w:pPr>
        <w:pStyle w:val="Heading30"/>
      </w:pPr>
      <w:r>
        <w:t>Menu Path</w:t>
      </w:r>
    </w:p>
    <w:p w14:paraId="4EB88F1D" w14:textId="46A3E6C5" w:rsidR="00BF3D42" w:rsidRDefault="00526636" w:rsidP="00FC7CCD">
      <w:pPr>
        <w:pStyle w:val="Heading41"/>
        <w:spacing w:after="120"/>
        <w:ind w:left="720"/>
      </w:pPr>
      <w:r>
        <w:t xml:space="preserve">Admin &gt; </w:t>
      </w:r>
      <w:r w:rsidR="009E0D2C">
        <w:t xml:space="preserve">PFT Mass Entry </w:t>
      </w:r>
    </w:p>
    <w:p w14:paraId="429A3F02" w14:textId="77777777" w:rsidR="00526636" w:rsidRDefault="00526636" w:rsidP="00526636">
      <w:pPr>
        <w:pStyle w:val="Heading30"/>
      </w:pPr>
      <w:r>
        <w:t>reminders</w:t>
      </w:r>
    </w:p>
    <w:p w14:paraId="327008AB" w14:textId="1D79BC51" w:rsidR="004442FD" w:rsidRDefault="00C418DB" w:rsidP="00FC7CCD">
      <w:pPr>
        <w:ind w:left="720"/>
      </w:pPr>
      <w:r>
        <w:t>Review t</w:t>
      </w:r>
      <w:r w:rsidR="005B68BF">
        <w:t>he PFT Class Roster or the Physical Fitness Test (PFT) Status Report (for students in grades 10-12) to find eligible students.</w:t>
      </w:r>
      <w:r w:rsidR="00E93379">
        <w:t xml:space="preserve"> </w:t>
      </w:r>
      <w:r w:rsidR="00764094">
        <w:t>Please note that the PFT Class Roster will not display the Body Composition column as data entry for this component is not required.</w:t>
      </w:r>
    </w:p>
    <w:p w14:paraId="50C20E69" w14:textId="77777777" w:rsidR="00FC7CCD" w:rsidRDefault="00FC7CCD" w:rsidP="00526636">
      <w:pPr>
        <w:pStyle w:val="Heading20"/>
      </w:pPr>
    </w:p>
    <w:p w14:paraId="1AE80302" w14:textId="77777777" w:rsidR="00FC7CCD" w:rsidRDefault="00FC7CCD" w:rsidP="00526636">
      <w:pPr>
        <w:pStyle w:val="Heading20"/>
        <w:sectPr w:rsidR="00FC7CCD" w:rsidSect="00C93C2D">
          <w:headerReference w:type="default" r:id="rId15"/>
          <w:footerReference w:type="default" r:id="rId16"/>
          <w:pgSz w:w="12240" w:h="15840"/>
          <w:pgMar w:top="720" w:right="720" w:bottom="720" w:left="720" w:header="720" w:footer="720" w:gutter="0"/>
          <w:cols w:space="720"/>
          <w:docGrid w:linePitch="360"/>
        </w:sectPr>
      </w:pPr>
    </w:p>
    <w:p w14:paraId="0F0952E7" w14:textId="3C18B517" w:rsidR="00526636" w:rsidRDefault="00042DEA" w:rsidP="00526636">
      <w:pPr>
        <w:pStyle w:val="Heading20"/>
      </w:pPr>
      <w:r>
        <w:rPr>
          <w:rFonts w:ascii="Arial" w:hAnsi="Arial" w:cs="Arial"/>
          <w:noProof/>
          <w:sz w:val="24"/>
          <w:szCs w:val="24"/>
        </w:rPr>
        <w:lastRenderedPageBreak/>
        <mc:AlternateContent>
          <mc:Choice Requires="wps">
            <w:drawing>
              <wp:anchor distT="0" distB="0" distL="114300" distR="114300" simplePos="0" relativeHeight="251603968" behindDoc="0" locked="0" layoutInCell="1" allowOverlap="1" wp14:anchorId="63D4C8B1" wp14:editId="0F3B1FF1">
                <wp:simplePos x="0" y="0"/>
                <wp:positionH relativeFrom="column">
                  <wp:posOffset>0</wp:posOffset>
                </wp:positionH>
                <wp:positionV relativeFrom="paragraph">
                  <wp:posOffset>78105</wp:posOffset>
                </wp:positionV>
                <wp:extent cx="6854825" cy="271145"/>
                <wp:effectExtent l="0" t="0" r="28575" b="33655"/>
                <wp:wrapNone/>
                <wp:docPr id="2"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4825" cy="271145"/>
                        </a:xfrm>
                        <a:prstGeom prst="rect">
                          <a:avLst/>
                        </a:prstGeom>
                        <a:solidFill>
                          <a:schemeClr val="accent4"/>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637F1DB" w14:textId="77777777" w:rsidR="00042DEA" w:rsidRPr="00042DEA" w:rsidRDefault="00042DEA" w:rsidP="0062577A">
                            <w:pPr>
                              <w:rPr>
                                <w:rFonts w:ascii="Arial" w:hAnsi="Arial" w:cs="Arial"/>
                                <w:b/>
                                <w:color w:val="F2F2F2"/>
                                <w:sz w:val="28"/>
                                <w:szCs w:val="28"/>
                              </w:rPr>
                            </w:pPr>
                            <w:r w:rsidRPr="00042DEA">
                              <w:rPr>
                                <w:rFonts w:ascii="Arial" w:hAnsi="Arial" w:cs="Arial"/>
                                <w:b/>
                                <w:color w:val="F2F2F2"/>
                                <w:sz w:val="28"/>
                                <w:szCs w:val="28"/>
                              </w:rPr>
                              <w:t>PROCEDURE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4C8B1" id="_x0000_s1027" style="position:absolute;margin-left:0;margin-top:6.15pt;width:539.75pt;height:21.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" fillcolor="#7f8fa9 [3207]">
                <v:shadow color="black" opacity="49150f" offset=".74833mm,.74833mm"/>
                <v:textbox>
                  <w:txbxContent>
                    <w:p w14:paraId="7637F1DB" w14:textId="77777777" w:rsidR="00042DEA" w:rsidRPr="00042DEA" w:rsidRDefault="00042DEA" w:rsidP="0062577A">
                      <w:pPr>
                        <w:rPr>
                          <w:rFonts w:ascii="Arial" w:hAnsi="Arial" w:cs="Arial"/>
                          <w:b/>
                          <w:color w:val="F2F2F2"/>
                          <w:sz w:val="28"/>
                          <w:szCs w:val="28"/>
                        </w:rPr>
                      </w:pPr>
                      <w:r w:rsidRPr="00042DEA">
                        <w:rPr>
                          <w:rFonts w:ascii="Arial" w:hAnsi="Arial" w:cs="Arial"/>
                          <w:b/>
                          <w:color w:val="F2F2F2"/>
                          <w:sz w:val="28"/>
                          <w:szCs w:val="28"/>
                        </w:rPr>
                        <w:t>PROCEDURE</w:t>
                      </w:r>
                    </w:p>
                  </w:txbxContent>
                </v:textbox>
              </v:rect>
            </w:pict>
          </mc:Fallback>
        </mc:AlternateContent>
      </w:r>
    </w:p>
    <w:p w14:paraId="60C5F0FF" w14:textId="77777777" w:rsidR="00494840" w:rsidRDefault="0096666A" w:rsidP="00FC7CCD">
      <w:pPr>
        <w:ind w:left="1080" w:hanging="1080"/>
      </w:pPr>
      <w:r w:rsidRPr="0096666A">
        <w:rPr>
          <w:b/>
        </w:rPr>
        <w:t>Step 1</w:t>
      </w:r>
      <w:r>
        <w:tab/>
      </w:r>
      <w:r w:rsidR="00AB6FF9">
        <w:t xml:space="preserve">Complete </w:t>
      </w:r>
      <w:r w:rsidR="00B25BE8">
        <w:t xml:space="preserve">the </w:t>
      </w:r>
      <w:r w:rsidR="00AB6FF9">
        <w:t>parameters</w:t>
      </w:r>
      <w:r w:rsidR="006F048B">
        <w:t xml:space="preserve"> </w:t>
      </w:r>
      <w:r w:rsidR="00B92ED2">
        <w:t>as ne</w:t>
      </w:r>
      <w:r w:rsidR="00B25BE8">
        <w:t>cessary</w:t>
      </w:r>
      <w:r w:rsidR="00B92ED2">
        <w:t xml:space="preserve">: </w:t>
      </w:r>
    </w:p>
    <w:p w14:paraId="24BB5CA7" w14:textId="217A7578" w:rsidR="00494840" w:rsidRPr="00FC7CCD" w:rsidRDefault="00B92ED2" w:rsidP="00FC7CCD">
      <w:pPr>
        <w:pStyle w:val="ListParagraph"/>
        <w:numPr>
          <w:ilvl w:val="0"/>
          <w:numId w:val="18"/>
        </w:numPr>
        <w:rPr>
          <w:b/>
        </w:rPr>
      </w:pPr>
      <w:r w:rsidRPr="00FC7CCD">
        <w:rPr>
          <w:b/>
        </w:rPr>
        <w:t xml:space="preserve">School </w:t>
      </w:r>
      <w:r w:rsidRPr="00B92ED2">
        <w:t xml:space="preserve">and </w:t>
      </w:r>
      <w:r w:rsidR="00494840" w:rsidRPr="00FC7CCD">
        <w:rPr>
          <w:b/>
        </w:rPr>
        <w:t>Teacher</w:t>
      </w:r>
      <w:r w:rsidR="00494840">
        <w:t xml:space="preserve"> fields - only </w:t>
      </w:r>
      <w:r w:rsidR="00474033">
        <w:t xml:space="preserve">a single </w:t>
      </w:r>
      <w:r w:rsidR="00494840">
        <w:t>selection</w:t>
      </w:r>
      <w:r w:rsidR="00474033">
        <w:t xml:space="preserve"> from the drop-down list is allowed for </w:t>
      </w:r>
      <w:r w:rsidR="003F1815">
        <w:t>each field</w:t>
      </w:r>
      <w:r w:rsidR="00494840">
        <w:t>.</w:t>
      </w:r>
      <w:r w:rsidR="00494840" w:rsidRPr="00FC7CCD">
        <w:rPr>
          <w:b/>
        </w:rPr>
        <w:t xml:space="preserve"> </w:t>
      </w:r>
    </w:p>
    <w:p w14:paraId="42DE295E" w14:textId="1B1FB407" w:rsidR="00494840" w:rsidRPr="002D303E" w:rsidRDefault="006F048B" w:rsidP="00FC7CCD">
      <w:pPr>
        <w:pStyle w:val="ListParagraph"/>
        <w:numPr>
          <w:ilvl w:val="0"/>
          <w:numId w:val="18"/>
        </w:numPr>
      </w:pPr>
      <w:r w:rsidRPr="00FC7CCD">
        <w:rPr>
          <w:b/>
        </w:rPr>
        <w:t>Period</w:t>
      </w:r>
      <w:r w:rsidR="00494840" w:rsidRPr="00494840">
        <w:t xml:space="preserve"> and</w:t>
      </w:r>
      <w:r w:rsidR="00494840" w:rsidRPr="00FC7CCD">
        <w:rPr>
          <w:b/>
        </w:rPr>
        <w:t xml:space="preserve"> </w:t>
      </w:r>
      <w:r w:rsidRPr="00FC7CCD">
        <w:rPr>
          <w:b/>
        </w:rPr>
        <w:t>Grade Level</w:t>
      </w:r>
      <w:r w:rsidRPr="00DF4A65">
        <w:t xml:space="preserve"> </w:t>
      </w:r>
      <w:r w:rsidR="00A76E89">
        <w:t xml:space="preserve">fields </w:t>
      </w:r>
      <w:r w:rsidR="00494840">
        <w:t xml:space="preserve">- </w:t>
      </w:r>
      <w:r w:rsidRPr="002D303E">
        <w:t xml:space="preserve">select/deselect one or multiple </w:t>
      </w:r>
      <w:r w:rsidR="003F1815" w:rsidRPr="002D303E">
        <w:t>options</w:t>
      </w:r>
      <w:r w:rsidRPr="002D303E">
        <w:t xml:space="preserve"> at a time by clicking in the checkbox next to each</w:t>
      </w:r>
      <w:r w:rsidR="00DF4A65" w:rsidRPr="002D303E">
        <w:t xml:space="preserve"> </w:t>
      </w:r>
      <w:r w:rsidR="00B25BE8">
        <w:t>option</w:t>
      </w:r>
      <w:r w:rsidR="002D303E" w:rsidRPr="002D303E">
        <w:t xml:space="preserve"> or click the </w:t>
      </w:r>
      <w:r w:rsidR="002D303E">
        <w:t>check</w:t>
      </w:r>
      <w:r w:rsidR="002D303E" w:rsidRPr="002D303E">
        <w:t xml:space="preserve">box next to </w:t>
      </w:r>
      <w:r w:rsidR="002D303E" w:rsidRPr="00FC7CCD">
        <w:rPr>
          <w:b/>
        </w:rPr>
        <w:t>Select all</w:t>
      </w:r>
      <w:r w:rsidR="002D303E" w:rsidRPr="002D303E">
        <w:t>.</w:t>
      </w:r>
    </w:p>
    <w:p w14:paraId="5FE5C58D" w14:textId="553B8407" w:rsidR="006F048B" w:rsidRPr="00DF4A65" w:rsidRDefault="00DF4A65" w:rsidP="00FC7CCD">
      <w:pPr>
        <w:pStyle w:val="ListParagraph"/>
        <w:numPr>
          <w:ilvl w:val="0"/>
          <w:numId w:val="18"/>
        </w:numPr>
      </w:pPr>
      <w:r w:rsidRPr="00FC7CCD">
        <w:rPr>
          <w:b/>
        </w:rPr>
        <w:t>S</w:t>
      </w:r>
      <w:r w:rsidR="006F048B" w:rsidRPr="00FC7CCD">
        <w:rPr>
          <w:b/>
        </w:rPr>
        <w:t>tatus</w:t>
      </w:r>
      <w:r w:rsidR="006F048B" w:rsidRPr="00DF4A65">
        <w:t xml:space="preserve"> </w:t>
      </w:r>
      <w:r w:rsidR="00A76E89">
        <w:t>field –</w:t>
      </w:r>
      <w:r w:rsidR="00494840">
        <w:t xml:space="preserve"> </w:t>
      </w:r>
      <w:r w:rsidR="00B25BE8">
        <w:t>select</w:t>
      </w:r>
      <w:r w:rsidR="00A76E89">
        <w:t xml:space="preserve"> </w:t>
      </w:r>
      <w:r w:rsidR="006F048B" w:rsidRPr="00FC7CCD">
        <w:rPr>
          <w:b/>
        </w:rPr>
        <w:t>Not Submitted</w:t>
      </w:r>
      <w:r w:rsidR="006F048B" w:rsidRPr="00DF4A65">
        <w:t xml:space="preserve"> (default) </w:t>
      </w:r>
      <w:r w:rsidR="00494840">
        <w:t xml:space="preserve">or </w:t>
      </w:r>
      <w:proofErr w:type="gramStart"/>
      <w:r w:rsidR="00494840" w:rsidRPr="00FC7CCD">
        <w:rPr>
          <w:b/>
        </w:rPr>
        <w:t>Submitted</w:t>
      </w:r>
      <w:proofErr w:type="gramEnd"/>
      <w:r w:rsidR="00494840">
        <w:t>.</w:t>
      </w:r>
    </w:p>
    <w:p w14:paraId="0CD89A3A" w14:textId="12E3CA03" w:rsidR="00C9682A" w:rsidRDefault="00FC7CCD" w:rsidP="00FC7CCD">
      <w:pPr>
        <w:ind w:left="1080" w:hanging="1080"/>
      </w:pPr>
      <w:r w:rsidRPr="00FC7CCD">
        <w:rPr>
          <w:noProof/>
        </w:rPr>
        <mc:AlternateContent>
          <mc:Choice Requires="wpg">
            <w:drawing>
              <wp:anchor distT="0" distB="0" distL="114300" distR="114300" simplePos="0" relativeHeight="251715584" behindDoc="1" locked="0" layoutInCell="1" allowOverlap="1" wp14:anchorId="0FCE94C3" wp14:editId="6A452AE1">
                <wp:simplePos x="0" y="0"/>
                <wp:positionH relativeFrom="margin">
                  <wp:align>center</wp:align>
                </wp:positionH>
                <wp:positionV relativeFrom="paragraph">
                  <wp:posOffset>290195</wp:posOffset>
                </wp:positionV>
                <wp:extent cx="6766560" cy="1630680"/>
                <wp:effectExtent l="0" t="19050" r="15240" b="26670"/>
                <wp:wrapTight wrapText="bothSides">
                  <wp:wrapPolygon edited="0">
                    <wp:start x="2493" y="-252"/>
                    <wp:lineTo x="2493" y="7822"/>
                    <wp:lineTo x="791" y="9084"/>
                    <wp:lineTo x="182" y="10093"/>
                    <wp:lineTo x="182" y="12617"/>
                    <wp:lineTo x="2128" y="15897"/>
                    <wp:lineTo x="243" y="15897"/>
                    <wp:lineTo x="122" y="18421"/>
                    <wp:lineTo x="486" y="19935"/>
                    <wp:lineTo x="2432" y="21701"/>
                    <wp:lineTo x="2493" y="21701"/>
                    <wp:lineTo x="21588" y="21701"/>
                    <wp:lineTo x="21588" y="-252"/>
                    <wp:lineTo x="2493" y="-252"/>
                  </wp:wrapPolygon>
                </wp:wrapTight>
                <wp:docPr id="4" name="Group 4"/>
                <wp:cNvGraphicFramePr/>
                <a:graphic xmlns:a="http://schemas.openxmlformats.org/drawingml/2006/main">
                  <a:graphicData uri="http://schemas.microsoft.com/office/word/2010/wordprocessingGroup">
                    <wpg:wgp>
                      <wpg:cNvGrpSpPr/>
                      <wpg:grpSpPr>
                        <a:xfrm>
                          <a:off x="0" y="0"/>
                          <a:ext cx="6766560" cy="1630680"/>
                          <a:chOff x="0" y="0"/>
                          <a:chExt cx="6766560" cy="1630680"/>
                        </a:xfrm>
                      </wpg:grpSpPr>
                      <wpg:grpSp>
                        <wpg:cNvPr id="76" name="Group 76"/>
                        <wpg:cNvGrpSpPr/>
                        <wpg:grpSpPr>
                          <a:xfrm>
                            <a:off x="830580" y="0"/>
                            <a:ext cx="5935980" cy="1630680"/>
                            <a:chOff x="0" y="0"/>
                            <a:chExt cx="5935980" cy="1630680"/>
                          </a:xfrm>
                        </wpg:grpSpPr>
                        <pic:pic xmlns:pic="http://schemas.openxmlformats.org/drawingml/2006/picture">
                          <pic:nvPicPr>
                            <pic:cNvPr id="75" name="Picture 7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5980" cy="1630680"/>
                            </a:xfrm>
                            <a:prstGeom prst="rect">
                              <a:avLst/>
                            </a:prstGeom>
                            <a:ln w="25400">
                              <a:solidFill>
                                <a:schemeClr val="tx1"/>
                              </a:solidFill>
                            </a:ln>
                          </pic:spPr>
                        </pic:pic>
                        <wps:wsp>
                          <wps:cNvPr id="103" name="Rectangle 103"/>
                          <wps:cNvSpPr/>
                          <wps:spPr>
                            <a:xfrm>
                              <a:off x="182880" y="838200"/>
                              <a:ext cx="5676900" cy="480060"/>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angle 107"/>
                          <wps:cNvSpPr/>
                          <wps:spPr>
                            <a:xfrm>
                              <a:off x="236220" y="1356360"/>
                              <a:ext cx="541020" cy="228600"/>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 name="Group 3"/>
                        <wpg:cNvGrpSpPr/>
                        <wpg:grpSpPr>
                          <a:xfrm>
                            <a:off x="0" y="716280"/>
                            <a:ext cx="1046480" cy="863600"/>
                            <a:chOff x="0" y="0"/>
                            <a:chExt cx="1046480" cy="863600"/>
                          </a:xfrm>
                        </wpg:grpSpPr>
                        <wps:wsp>
                          <wps:cNvPr id="139" name="Right Arrow 1"/>
                          <wps:cNvSpPr>
                            <a:spLocks noChangeArrowheads="1"/>
                          </wps:cNvSpPr>
                          <wps:spPr bwMode="auto">
                            <a:xfrm>
                              <a:off x="396240" y="152400"/>
                              <a:ext cx="635000" cy="269240"/>
                            </a:xfrm>
                            <a:prstGeom prst="rightArrow">
                              <a:avLst>
                                <a:gd name="adj1" fmla="val 34907"/>
                                <a:gd name="adj2" fmla="val 81848"/>
                              </a:avLst>
                            </a:prstGeom>
                            <a:solidFill>
                              <a:schemeClr val="tx1"/>
                            </a:solidFill>
                            <a:ln w="9525" cap="flat" cmpd="sng">
                              <a:noFill/>
                              <a:prstDash val="solid"/>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cNvPr id="55" name="Group 55"/>
                          <wpg:cNvGrpSpPr/>
                          <wpg:grpSpPr>
                            <a:xfrm>
                              <a:off x="15240" y="0"/>
                              <a:ext cx="444500" cy="323215"/>
                              <a:chOff x="7620" y="-21590"/>
                              <a:chExt cx="444500" cy="323215"/>
                            </a:xfrm>
                          </wpg:grpSpPr>
                          <wps:wsp>
                            <wps:cNvPr id="56" name="Connector 5"/>
                            <wps:cNvSpPr>
                              <a:spLocks noChangeArrowheads="1"/>
                            </wps:cNvSpPr>
                            <wps:spPr bwMode="auto">
                              <a:xfrm>
                                <a:off x="101600" y="0"/>
                                <a:ext cx="247650" cy="216535"/>
                              </a:xfrm>
                              <a:prstGeom prst="flowChartConnector">
                                <a:avLst/>
                              </a:prstGeom>
                              <a:solidFill>
                                <a:schemeClr val="tx1"/>
                              </a:solidFill>
                              <a:ln w="9525" cap="flat" cmpd="sng">
                                <a:solidFill>
                                  <a:schemeClr val="tx1"/>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57" name="Text Box 612"/>
                            <wps:cNvSpPr txBox="1">
                              <a:spLocks noChangeArrowheads="1"/>
                            </wps:cNvSpPr>
                            <wps:spPr bwMode="auto">
                              <a:xfrm>
                                <a:off x="7620" y="-21590"/>
                                <a:ext cx="444500" cy="323215"/>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36AE0501" w14:textId="77777777" w:rsidR="00D629BB" w:rsidRPr="00A91CE5" w:rsidRDefault="00D629BB" w:rsidP="00D629BB">
                                  <w:pPr>
                                    <w:jc w:val="center"/>
                                    <w:rPr>
                                      <w:b/>
                                      <w:color w:val="FFFFFF" w:themeColor="background1"/>
                                      <w:sz w:val="14"/>
                                      <w:szCs w:val="14"/>
                                    </w:rPr>
                                  </w:pPr>
                                  <w:r w:rsidRPr="00A91CE5">
                                    <w:rPr>
                                      <w:b/>
                                      <w:color w:val="FFFFFF" w:themeColor="background1"/>
                                      <w:sz w:val="14"/>
                                      <w:szCs w:val="14"/>
                                    </w:rPr>
                                    <w:t>1</w:t>
                                  </w:r>
                                </w:p>
                              </w:txbxContent>
                            </wps:txbx>
                            <wps:bodyPr rot="0" vert="horz" wrap="square" lIns="91440" tIns="91440" rIns="91440" bIns="91440" anchor="t" anchorCtr="0" upright="1">
                              <a:noAutofit/>
                            </wps:bodyPr>
                          </wps:wsp>
                        </wpg:grpSp>
                        <wpg:grpSp>
                          <wpg:cNvPr id="84" name="Group 84"/>
                          <wpg:cNvGrpSpPr/>
                          <wpg:grpSpPr>
                            <a:xfrm>
                              <a:off x="0" y="495300"/>
                              <a:ext cx="444500" cy="323215"/>
                              <a:chOff x="7620" y="-21590"/>
                              <a:chExt cx="444500" cy="323215"/>
                            </a:xfrm>
                          </wpg:grpSpPr>
                          <wps:wsp>
                            <wps:cNvPr id="86" name="Connector 5"/>
                            <wps:cNvSpPr>
                              <a:spLocks noChangeArrowheads="1"/>
                            </wps:cNvSpPr>
                            <wps:spPr bwMode="auto">
                              <a:xfrm>
                                <a:off x="101600" y="0"/>
                                <a:ext cx="247650" cy="216535"/>
                              </a:xfrm>
                              <a:prstGeom prst="flowChartConnector">
                                <a:avLst/>
                              </a:prstGeom>
                              <a:solidFill>
                                <a:schemeClr val="tx1"/>
                              </a:solidFill>
                              <a:ln w="9525" cap="flat" cmpd="sng">
                                <a:solidFill>
                                  <a:schemeClr val="tx1"/>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93" name="Text Box 612"/>
                            <wps:cNvSpPr txBox="1">
                              <a:spLocks noChangeArrowheads="1"/>
                            </wps:cNvSpPr>
                            <wps:spPr bwMode="auto">
                              <a:xfrm>
                                <a:off x="7620" y="-21590"/>
                                <a:ext cx="444500" cy="323215"/>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7CD64F74" w14:textId="77777777" w:rsidR="00D629BB" w:rsidRPr="00A91CE5" w:rsidRDefault="00D629BB" w:rsidP="00D629BB">
                                  <w:pPr>
                                    <w:jc w:val="center"/>
                                    <w:rPr>
                                      <w:b/>
                                      <w:color w:val="FFFFFF" w:themeColor="background1"/>
                                      <w:sz w:val="14"/>
                                      <w:szCs w:val="14"/>
                                    </w:rPr>
                                  </w:pPr>
                                  <w:r>
                                    <w:rPr>
                                      <w:b/>
                                      <w:color w:val="FFFFFF" w:themeColor="background1"/>
                                      <w:sz w:val="14"/>
                                      <w:szCs w:val="14"/>
                                    </w:rPr>
                                    <w:t>2</w:t>
                                  </w:r>
                                </w:p>
                              </w:txbxContent>
                            </wps:txbx>
                            <wps:bodyPr rot="0" vert="horz" wrap="square" lIns="91440" tIns="91440" rIns="91440" bIns="91440" anchor="t" anchorCtr="0" upright="1">
                              <a:noAutofit/>
                            </wps:bodyPr>
                          </wps:wsp>
                        </wpg:grpSp>
                        <wps:wsp>
                          <wps:cNvPr id="94" name="Right Arrow 1"/>
                          <wps:cNvSpPr>
                            <a:spLocks noChangeArrowheads="1"/>
                          </wps:cNvSpPr>
                          <wps:spPr bwMode="auto">
                            <a:xfrm>
                              <a:off x="411480" y="594360"/>
                              <a:ext cx="635000" cy="269240"/>
                            </a:xfrm>
                            <a:prstGeom prst="rightArrow">
                              <a:avLst>
                                <a:gd name="adj1" fmla="val 34907"/>
                                <a:gd name="adj2" fmla="val 81848"/>
                              </a:avLst>
                            </a:prstGeom>
                            <a:solidFill>
                              <a:schemeClr val="tx1"/>
                            </a:solidFill>
                            <a:ln w="9525" cap="flat" cmpd="sng">
                              <a:noFill/>
                              <a:prstDash val="solid"/>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wgp>
                  </a:graphicData>
                </a:graphic>
              </wp:anchor>
            </w:drawing>
          </mc:Choice>
          <mc:Fallback>
            <w:pict>
              <v:group w14:anchorId="0FCE94C3" id="Group 4" o:spid="_x0000_s1028" style="position:absolute;left:0;text-align:left;margin-left:0;margin-top:22.85pt;width:532.8pt;height:128.4pt;z-index:-251600896;mso-position-horizontal:center;mso-position-horizontal-relative:margin" coordsize="67665,16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">
                <v:group id="Group 76" o:spid="_x0000_s1029" style="position:absolute;left:8305;width:59360;height:16306" coordsize="59359,1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30" type="#_x0000_t75" style="position:absolute;width:59359;height:1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" stroked="t" strokecolor="black [3213]" strokeweight="2pt">
                    <v:imagedata r:id="rId18" o:title=""/>
                    <v:path arrowok="t"/>
                  </v:shape>
                  <v:rect id="Rectangle 103" o:spid="_x0000_s1031" style="position:absolute;left:1828;top:8382;width:56769;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" filled="f" strokecolor="black [3213]" strokeweight="1pt"/>
                  <v:rect id="Rectangle 107" o:spid="_x0000_s1032" style="position:absolute;left:2362;top:13563;width:541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" filled="f" strokecolor="black [3213]" strokeweight="1pt"/>
                </v:group>
                <v:group id="Group 3" o:spid="_x0000_s1033" style="position:absolute;top:7162;width:10464;height:8636" coordsize="10464,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34" type="#_x0000_t13" style="position:absolute;left:3962;top:1524;width:6350;height:2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" adj="14104,7030" fillcolor="black [3213]" stroked="f">
                    <v:shadow on="t" color="black" opacity="22936f" origin=",.5" offset="0,.63889mm"/>
                  </v:shape>
                  <v:group id="Group 55" o:spid="_x0000_s1035" style="position:absolute;left:152;width:4445;height:3232" coordorigin="7620,-21590" coordsize="44450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Connector 5" o:spid="_x0000_s1036" type="#_x0000_t120" style="position:absolute;left:101600;width:247650;height:216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" fillcolor="black [3213]" strokecolor="black [3213]">
                      <v:shadow on="t" color="black" opacity="22936f" origin=",.5" offset="0,.63889mm"/>
                    </v:shape>
                    <v:shapetype id="_x0000_t202" coordsize="21600,21600" o:spt="202" path="m,l,21600r21600,l21600,xe">
                      <v:stroke joinstyle="miter"/>
                      <v:path gradientshapeok="t" o:connecttype="rect"/>
                    </v:shapetype>
                    <v:shape id="_x0000_s1037" type="#_x0000_t202" style="position:absolute;left:7620;top:-21590;width:444500;height:32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" filled="f" fillcolor="red" stroked="f">
                      <v:textbox inset=",7.2pt,,7.2pt">
                        <w:txbxContent>
                          <w:p w14:paraId="36AE0501" w14:textId="77777777" w:rsidR="00D629BB" w:rsidRPr="00A91CE5" w:rsidRDefault="00D629BB" w:rsidP="00D629BB">
                            <w:pPr>
                              <w:jc w:val="center"/>
                              <w:rPr>
                                <w:b/>
                                <w:color w:val="FFFFFF" w:themeColor="background1"/>
                                <w:sz w:val="14"/>
                                <w:szCs w:val="14"/>
                              </w:rPr>
                            </w:pPr>
                            <w:r w:rsidRPr="00A91CE5">
                              <w:rPr>
                                <w:b/>
                                <w:color w:val="FFFFFF" w:themeColor="background1"/>
                                <w:sz w:val="14"/>
                                <w:szCs w:val="14"/>
                              </w:rPr>
                              <w:t>1</w:t>
                            </w:r>
                          </w:p>
                        </w:txbxContent>
                      </v:textbox>
                    </v:shape>
                  </v:group>
                  <v:group id="Group 84" o:spid="_x0000_s1038" style="position:absolute;top:4953;width:4445;height:3232" coordorigin="7620,-21590" coordsize="44450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Connector 5" o:spid="_x0000_s1039" type="#_x0000_t120" style="position:absolute;left:101600;width:247650;height:216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" fillcolor="black [3213]" strokecolor="black [3213]">
                      <v:shadow on="t" color="black" opacity="22936f" origin=",.5" offset="0,.63889mm"/>
                    </v:shape>
                    <v:shape id="_x0000_s1040" type="#_x0000_t202" style="position:absolute;left:7620;top:-21590;width:444500;height:32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" filled="f" fillcolor="red" stroked="f">
                      <v:textbox inset=",7.2pt,,7.2pt">
                        <w:txbxContent>
                          <w:p w14:paraId="7CD64F74" w14:textId="77777777" w:rsidR="00D629BB" w:rsidRPr="00A91CE5" w:rsidRDefault="00D629BB" w:rsidP="00D629BB">
                            <w:pPr>
                              <w:jc w:val="center"/>
                              <w:rPr>
                                <w:b/>
                                <w:color w:val="FFFFFF" w:themeColor="background1"/>
                                <w:sz w:val="14"/>
                                <w:szCs w:val="14"/>
                              </w:rPr>
                            </w:pPr>
                            <w:r>
                              <w:rPr>
                                <w:b/>
                                <w:color w:val="FFFFFF" w:themeColor="background1"/>
                                <w:sz w:val="14"/>
                                <w:szCs w:val="14"/>
                              </w:rPr>
                              <w:t>2</w:t>
                            </w:r>
                          </w:p>
                        </w:txbxContent>
                      </v:textbox>
                    </v:shape>
                  </v:group>
                  <v:shape id="Right Arrow 1" o:spid="_x0000_s1041" type="#_x0000_t13" style="position:absolute;left:4114;top:5943;width:6350;height:2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" adj="14104,7030" fillcolor="black [3213]" stroked="f">
                    <v:shadow on="t" color="black" opacity="22936f" origin=",.5" offset="0,.63889mm"/>
                  </v:shape>
                </v:group>
                <w10:wrap type="tight" anchorx="margin"/>
              </v:group>
            </w:pict>
          </mc:Fallback>
        </mc:AlternateContent>
      </w:r>
      <w:r w:rsidR="00AB6FF9" w:rsidRPr="006F048B">
        <w:rPr>
          <w:b/>
        </w:rPr>
        <w:t>Step 2</w:t>
      </w:r>
      <w:r w:rsidR="00AB6FF9">
        <w:tab/>
      </w:r>
      <w:r w:rsidR="00AB6FF9" w:rsidRPr="00AB6FF9">
        <w:rPr>
          <w:b/>
        </w:rPr>
        <w:t>Click</w:t>
      </w:r>
      <w:r w:rsidR="00AB6FF9">
        <w:t xml:space="preserve"> the </w:t>
      </w:r>
      <w:r w:rsidR="00AB6FF9" w:rsidRPr="00AB6FF9">
        <w:rPr>
          <w:b/>
        </w:rPr>
        <w:t xml:space="preserve">Search </w:t>
      </w:r>
      <w:r w:rsidR="00AB6FF9">
        <w:t>button</w:t>
      </w:r>
      <w:r w:rsidR="00CA080D">
        <w:t xml:space="preserve"> to display the list of eligible </w:t>
      </w:r>
      <w:r w:rsidR="00D879AC">
        <w:t>students</w:t>
      </w:r>
      <w:r w:rsidR="00473312">
        <w:t xml:space="preserve"> and test components</w:t>
      </w:r>
      <w:r w:rsidR="00AB6FF9">
        <w:t>.</w:t>
      </w:r>
      <w:r w:rsidR="006F048B">
        <w:t xml:space="preserve">  </w:t>
      </w:r>
    </w:p>
    <w:p w14:paraId="6CA15B0A" w14:textId="01FCD933" w:rsidR="00B206A4" w:rsidRPr="00FC7CCD" w:rsidRDefault="00B206A4" w:rsidP="00FC7CCD">
      <w:pPr>
        <w:rPr>
          <w:noProof/>
        </w:rPr>
      </w:pPr>
    </w:p>
    <w:p w14:paraId="052E82C7" w14:textId="7A24E090" w:rsidR="00302036" w:rsidRPr="00FC7CCD" w:rsidRDefault="00302036" w:rsidP="00FC7CCD"/>
    <w:p w14:paraId="645BAE62" w14:textId="0C30A291" w:rsidR="00F3258F" w:rsidRPr="00FC7CCD" w:rsidRDefault="00F3258F" w:rsidP="00FC7CCD"/>
    <w:p w14:paraId="402B2838" w14:textId="73C7E693" w:rsidR="00D879AC" w:rsidRDefault="00F70009" w:rsidP="00FC7CCD">
      <w:pPr>
        <w:ind w:left="1080" w:right="900"/>
        <w:jc w:val="both"/>
      </w:pPr>
      <w:r w:rsidRPr="00F70009">
        <w:rPr>
          <w:b/>
          <w:noProof/>
        </w:rPr>
        <w:drawing>
          <wp:anchor distT="0" distB="0" distL="114300" distR="114300" simplePos="0" relativeHeight="251747328" behindDoc="0" locked="0" layoutInCell="1" allowOverlap="1" wp14:anchorId="69F1B34C" wp14:editId="4CB7A096">
            <wp:simplePos x="0" y="0"/>
            <wp:positionH relativeFrom="column">
              <wp:posOffset>3670300</wp:posOffset>
            </wp:positionH>
            <wp:positionV relativeFrom="paragraph">
              <wp:posOffset>721995</wp:posOffset>
            </wp:positionV>
            <wp:extent cx="2377440" cy="419100"/>
            <wp:effectExtent l="19050" t="19050" r="22860" b="1905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77440" cy="419100"/>
                    </a:xfrm>
                    <a:prstGeom prst="rect">
                      <a:avLst/>
                    </a:prstGeom>
                    <a:ln>
                      <a:solidFill>
                        <a:schemeClr val="tx1"/>
                      </a:solidFill>
                      <a:prstDash val="sysDash"/>
                    </a:ln>
                  </pic:spPr>
                </pic:pic>
              </a:graphicData>
            </a:graphic>
            <wp14:sizeRelH relativeFrom="margin">
              <wp14:pctWidth>0</wp14:pctWidth>
            </wp14:sizeRelH>
            <wp14:sizeRelV relativeFrom="margin">
              <wp14:pctHeight>0</wp14:pctHeight>
            </wp14:sizeRelV>
          </wp:anchor>
        </w:drawing>
      </w:r>
      <w:r w:rsidR="00AE62FF">
        <w:rPr>
          <w:b/>
          <w:noProof/>
        </w:rPr>
        <mc:AlternateContent>
          <mc:Choice Requires="wpg">
            <w:drawing>
              <wp:anchor distT="0" distB="0" distL="114300" distR="114300" simplePos="0" relativeHeight="251704320" behindDoc="1" locked="0" layoutInCell="1" allowOverlap="1" wp14:anchorId="3B2699A9" wp14:editId="3698E02A">
                <wp:simplePos x="0" y="0"/>
                <wp:positionH relativeFrom="margin">
                  <wp:align>center</wp:align>
                </wp:positionH>
                <wp:positionV relativeFrom="paragraph">
                  <wp:posOffset>554355</wp:posOffset>
                </wp:positionV>
                <wp:extent cx="6534785" cy="2400300"/>
                <wp:effectExtent l="19050" t="19050" r="0" b="0"/>
                <wp:wrapTight wrapText="bothSides">
                  <wp:wrapPolygon edited="0">
                    <wp:start x="20590" y="-171"/>
                    <wp:lineTo x="-63" y="857"/>
                    <wp:lineTo x="-63" y="16971"/>
                    <wp:lineTo x="10767" y="19029"/>
                    <wp:lineTo x="693" y="19200"/>
                    <wp:lineTo x="693" y="21429"/>
                    <wp:lineTo x="20339" y="21429"/>
                    <wp:lineTo x="20464" y="19371"/>
                    <wp:lineTo x="16498" y="19029"/>
                    <wp:lineTo x="21472" y="17829"/>
                    <wp:lineTo x="21409" y="-171"/>
                    <wp:lineTo x="20590" y="-171"/>
                  </wp:wrapPolygon>
                </wp:wrapTight>
                <wp:docPr id="8" name="Group 8"/>
                <wp:cNvGraphicFramePr/>
                <a:graphic xmlns:a="http://schemas.openxmlformats.org/drawingml/2006/main">
                  <a:graphicData uri="http://schemas.microsoft.com/office/word/2010/wordprocessingGroup">
                    <wpg:wgp>
                      <wpg:cNvGrpSpPr/>
                      <wpg:grpSpPr>
                        <a:xfrm>
                          <a:off x="0" y="0"/>
                          <a:ext cx="6534843" cy="2400300"/>
                          <a:chOff x="0" y="0"/>
                          <a:chExt cx="6534843" cy="2400300"/>
                        </a:xfrm>
                      </wpg:grpSpPr>
                      <pic:pic xmlns:pic="http://schemas.openxmlformats.org/drawingml/2006/picture">
                        <pic:nvPicPr>
                          <pic:cNvPr id="67" name="Picture 67"/>
                          <pic:cNvPicPr>
                            <a:picLocks noChangeAspect="1"/>
                          </pic:cNvPicPr>
                        </pic:nvPicPr>
                        <pic:blipFill rotWithShape="1">
                          <a:blip r:embed="rId20" cstate="print">
                            <a:extLst>
                              <a:ext uri="{28A0092B-C50C-407E-A947-70E740481C1C}">
                                <a14:useLocalDpi xmlns:a14="http://schemas.microsoft.com/office/drawing/2010/main" val="0"/>
                              </a:ext>
                            </a:extLst>
                          </a:blip>
                          <a:srcRect t="25631" b="20675"/>
                          <a:stretch/>
                        </pic:blipFill>
                        <pic:spPr bwMode="auto">
                          <a:xfrm>
                            <a:off x="0" y="144780"/>
                            <a:ext cx="6165850" cy="1738630"/>
                          </a:xfrm>
                          <a:prstGeom prst="rect">
                            <a:avLst/>
                          </a:prstGeom>
                          <a:ln w="254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grpSp>
                        <wpg:cNvPr id="7" name="Group 7"/>
                        <wpg:cNvGrpSpPr/>
                        <wpg:grpSpPr>
                          <a:xfrm>
                            <a:off x="266700" y="0"/>
                            <a:ext cx="6268143" cy="2400300"/>
                            <a:chOff x="0" y="0"/>
                            <a:chExt cx="6268143" cy="2400300"/>
                          </a:xfrm>
                        </wpg:grpSpPr>
                        <wpg:grpSp>
                          <wpg:cNvPr id="6" name="Group 6"/>
                          <wpg:cNvGrpSpPr/>
                          <wpg:grpSpPr>
                            <a:xfrm>
                              <a:off x="0" y="0"/>
                              <a:ext cx="6268143" cy="2400300"/>
                              <a:chOff x="0" y="0"/>
                              <a:chExt cx="6268143" cy="2400300"/>
                            </a:xfrm>
                          </wpg:grpSpPr>
                          <pic:pic xmlns:pic="http://schemas.openxmlformats.org/drawingml/2006/picture">
                            <pic:nvPicPr>
                              <pic:cNvPr id="64" name="Picture 6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6019800" y="0"/>
                                <a:ext cx="153670" cy="1973580"/>
                              </a:xfrm>
                              <a:prstGeom prst="rect">
                                <a:avLst/>
                              </a:prstGeom>
                              <a:ln w="12700">
                                <a:solidFill>
                                  <a:schemeClr val="tx1"/>
                                </a:solidFill>
                                <a:prstDash val="sysDot"/>
                              </a:ln>
                            </pic:spPr>
                          </pic:pic>
                          <pic:pic xmlns:pic="http://schemas.openxmlformats.org/drawingml/2006/picture">
                            <pic:nvPicPr>
                              <pic:cNvPr id="42" name="Picture 4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186940"/>
                                <a:ext cx="5844540" cy="190500"/>
                              </a:xfrm>
                              <a:prstGeom prst="rect">
                                <a:avLst/>
                              </a:prstGeom>
                              <a:ln w="12700">
                                <a:solidFill>
                                  <a:schemeClr val="tx1"/>
                                </a:solidFill>
                                <a:prstDash val="sysDot"/>
                              </a:ln>
                            </pic:spPr>
                          </pic:pic>
                          <wpg:grpSp>
                            <wpg:cNvPr id="5" name="Group 5"/>
                            <wpg:cNvGrpSpPr/>
                            <wpg:grpSpPr>
                              <a:xfrm>
                                <a:off x="411480" y="152400"/>
                                <a:ext cx="5856663" cy="2247900"/>
                                <a:chOff x="0" y="0"/>
                                <a:chExt cx="5856663" cy="2247900"/>
                              </a:xfrm>
                            </wpg:grpSpPr>
                            <wps:wsp>
                              <wps:cNvPr id="29" name="Text Box 29"/>
                              <wps:cNvSpPr txBox="1"/>
                              <wps:spPr>
                                <a:xfrm>
                                  <a:off x="0" y="2004060"/>
                                  <a:ext cx="91440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E73E8F" w14:textId="77777777" w:rsidR="00676B66" w:rsidRDefault="00146886">
                                    <w:r>
                                      <w:t>Horizontal</w:t>
                                    </w:r>
                                    <w:r>
                                      <w:rPr>
                                        <w:noProof/>
                                      </w:rPr>
                                      <w:drawing>
                                        <wp:inline distT="0" distB="0" distL="0" distR="0" wp14:anchorId="1A8818FF" wp14:editId="7233BCA2">
                                          <wp:extent cx="725170" cy="47708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25170" cy="4770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5516880" y="0"/>
                                  <a:ext cx="339783"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302635" w14:textId="77777777" w:rsidR="00146886" w:rsidRPr="00146886" w:rsidRDefault="00146886" w:rsidP="00146886">
                                    <w:pPr>
                                      <w:spacing w:after="0" w:line="240" w:lineRule="auto"/>
                                      <w:rPr>
                                        <w:szCs w:val="20"/>
                                      </w:rPr>
                                    </w:pPr>
                                    <w:r w:rsidRPr="00146886">
                                      <w:rPr>
                                        <w:szCs w:val="20"/>
                                      </w:rPr>
                                      <w:t>Vertical</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40" name="Picture 4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638300" y="175260"/>
                              <a:ext cx="1530985" cy="335280"/>
                            </a:xfrm>
                            <a:prstGeom prst="rect">
                              <a:avLst/>
                            </a:prstGeom>
                            <a:ln w="12700">
                              <a:solidFill>
                                <a:schemeClr val="tx1"/>
                              </a:solidFill>
                              <a:prstDash val="sysDash"/>
                            </a:ln>
                          </pic:spPr>
                        </pic:pic>
                      </wpg:grpSp>
                    </wpg:wgp>
                  </a:graphicData>
                </a:graphic>
              </wp:anchor>
            </w:drawing>
          </mc:Choice>
          <mc:Fallback>
            <w:pict>
              <v:group w14:anchorId="3B2699A9" id="Group 8" o:spid="_x0000_s1042" style="position:absolute;left:0;text-align:left;margin-left:0;margin-top:43.65pt;width:514.55pt;height:189pt;z-index:-251612160;mso-position-horizontal:center;mso-position-horizontal-relative:margin" coordsize="65348,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">
                <v:shape id="Picture 67" o:spid="_x0000_s1043" type="#_x0000_t75" style="position:absolute;top:1447;width:61658;height:17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" stroked="t" strokecolor="windowText" strokeweight="2pt">
                  <v:stroke joinstyle="round"/>
                  <v:imagedata r:id="rId25" o:title="" croptop="16798f" cropbottom="13550f"/>
                  <v:path arrowok="t"/>
                </v:shape>
                <v:group id="Group 7" o:spid="_x0000_s1044" style="position:absolute;left:2667;width:62681;height:24003" coordsize="62681,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6" o:spid="_x0000_s1045" style="position:absolute;width:62681;height:24003" coordsize="62681,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64" o:spid="_x0000_s1046" type="#_x0000_t75" style="position:absolute;left:60198;width:1536;height:19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" stroked="t" strokecolor="black [3213]" strokeweight="1pt">
                      <v:stroke dashstyle="1 1"/>
                      <v:imagedata r:id="rId26" o:title=""/>
                      <v:path arrowok="t"/>
                    </v:shape>
                    <v:shape id="Picture 42" o:spid="_x0000_s1047" type="#_x0000_t75" style="position:absolute;top:21869;width:5844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" stroked="t" strokecolor="black [3213]" strokeweight="1pt">
                      <v:stroke dashstyle="1 1"/>
                      <v:imagedata r:id="rId27" o:title=""/>
                      <v:path arrowok="t"/>
                    </v:shape>
                    <v:group id="Group 5" o:spid="_x0000_s1048" style="position:absolute;left:4114;top:1524;width:58567;height:22479" coordsize="58566,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 Box 29" o:spid="_x0000_s1049" type="#_x0000_t202" style="position:absolute;top:20040;width:9144;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42E73E8F" w14:textId="77777777" w:rsidR="00676B66" w:rsidRDefault="00146886">
                              <w:r>
                                <w:t>Horizontal</w:t>
                              </w:r>
                              <w:r>
                                <w:rPr>
                                  <w:noProof/>
                                </w:rPr>
                                <w:drawing>
                                  <wp:inline distT="0" distB="0" distL="0" distR="0" wp14:anchorId="1A8818FF" wp14:editId="7233BCA2">
                                    <wp:extent cx="725170" cy="47708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25170" cy="477086"/>
                                            </a:xfrm>
                                            <a:prstGeom prst="rect">
                                              <a:avLst/>
                                            </a:prstGeom>
                                          </pic:spPr>
                                        </pic:pic>
                                      </a:graphicData>
                                    </a:graphic>
                                  </wp:inline>
                                </w:drawing>
                              </w:r>
                            </w:p>
                          </w:txbxContent>
                        </v:textbox>
                      </v:shape>
                      <v:shape id="Text Box 35" o:spid="_x0000_s1050" type="#_x0000_t202" style="position:absolute;left:55168;width:3398;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" filled="f" stroked="f" strokeweight=".5pt">
                        <v:textbox style="layout-flow:vertical">
                          <w:txbxContent>
                            <w:p w14:paraId="22302635" w14:textId="77777777" w:rsidR="00146886" w:rsidRPr="00146886" w:rsidRDefault="00146886" w:rsidP="00146886">
                              <w:pPr>
                                <w:spacing w:after="0" w:line="240" w:lineRule="auto"/>
                                <w:rPr>
                                  <w:szCs w:val="20"/>
                                </w:rPr>
                              </w:pPr>
                              <w:r w:rsidRPr="00146886">
                                <w:rPr>
                                  <w:szCs w:val="20"/>
                                </w:rPr>
                                <w:t>Vertical</w:t>
                              </w:r>
                            </w:p>
                          </w:txbxContent>
                        </v:textbox>
                      </v:shape>
                    </v:group>
                  </v:group>
                  <v:shape id="Picture 40" o:spid="_x0000_s1051" type="#_x0000_t75" style="position:absolute;left:16383;top:1752;width:15309;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" stroked="t" strokecolor="black [3213]" strokeweight="1pt">
                    <v:stroke dashstyle="3 1"/>
                    <v:imagedata r:id="rId29" o:title=""/>
                    <v:path arrowok="t"/>
                  </v:shape>
                </v:group>
                <w10:wrap type="tight" anchorx="margin"/>
              </v:group>
            </w:pict>
          </mc:Fallback>
        </mc:AlternateContent>
      </w:r>
      <w:r w:rsidR="0098526D" w:rsidRPr="00947F6D">
        <w:rPr>
          <w:szCs w:val="20"/>
        </w:rPr>
        <w:t>Navigate</w:t>
      </w:r>
      <w:r w:rsidR="0098526D">
        <w:t xml:space="preserve"> the screen using the </w:t>
      </w:r>
      <w:r w:rsidR="004A6E0D">
        <w:t>vertical/horizontal scroll bars/</w:t>
      </w:r>
      <w:r w:rsidR="00D879AC" w:rsidRPr="00D465BA">
        <w:t xml:space="preserve">arrows or </w:t>
      </w:r>
      <w:r w:rsidR="003509FD">
        <w:t xml:space="preserve">use </w:t>
      </w:r>
      <w:r w:rsidR="00D879AC" w:rsidRPr="00D465BA">
        <w:t>the</w:t>
      </w:r>
      <w:r w:rsidR="0016121F">
        <w:t xml:space="preserve"> tab</w:t>
      </w:r>
      <w:r w:rsidR="00D37D7B">
        <w:t xml:space="preserve"> </w:t>
      </w:r>
      <w:r w:rsidR="00E55BA9">
        <w:t>key</w:t>
      </w:r>
      <w:r w:rsidR="004A6E0D">
        <w:t>/navigational k</w:t>
      </w:r>
      <w:r w:rsidR="003509FD">
        <w:t xml:space="preserve">eys </w:t>
      </w:r>
      <w:r w:rsidR="00D879AC" w:rsidRPr="00D465BA">
        <w:t>on your keyboard</w:t>
      </w:r>
      <w:r w:rsidR="00A060F6">
        <w:t xml:space="preserve"> to </w:t>
      </w:r>
      <w:r w:rsidR="00E00770">
        <w:t xml:space="preserve">access all </w:t>
      </w:r>
      <w:r w:rsidR="00A060F6">
        <w:t>six components</w:t>
      </w:r>
      <w:r w:rsidR="00D465BA" w:rsidRPr="00D465BA">
        <w:t>.</w:t>
      </w:r>
      <w:r w:rsidR="00BF4C79">
        <w:t xml:space="preserve">  </w:t>
      </w:r>
      <w:r w:rsidR="003509FD">
        <w:t>You might have to s</w:t>
      </w:r>
      <w:r w:rsidR="00473312">
        <w:t>cr</w:t>
      </w:r>
      <w:r w:rsidR="00F01E8A">
        <w:t>o</w:t>
      </w:r>
      <w:r w:rsidR="00473312">
        <w:t>l</w:t>
      </w:r>
      <w:r w:rsidR="00F01E8A">
        <w:t xml:space="preserve">l </w:t>
      </w:r>
      <w:r w:rsidR="00BF4C79">
        <w:t xml:space="preserve">down </w:t>
      </w:r>
      <w:r w:rsidR="0098526D">
        <w:t xml:space="preserve">to the bottom of the </w:t>
      </w:r>
      <w:r w:rsidR="003509FD">
        <w:t>screen</w:t>
      </w:r>
      <w:r w:rsidR="00494840">
        <w:t xml:space="preserve"> </w:t>
      </w:r>
      <w:r w:rsidR="00BF4C79">
        <w:t>to locate the horizontal bar.</w:t>
      </w:r>
    </w:p>
    <w:p w14:paraId="52B2B5B3" w14:textId="4ABC6B02" w:rsidR="00DB57C4" w:rsidRPr="00D465BA" w:rsidRDefault="00DB57C4" w:rsidP="00FC7CCD">
      <w:pPr>
        <w:ind w:left="900" w:right="900" w:hanging="900"/>
        <w:jc w:val="both"/>
      </w:pPr>
    </w:p>
    <w:p w14:paraId="2CF16733" w14:textId="522BAA68" w:rsidR="00D879AC" w:rsidRPr="00D879AC" w:rsidRDefault="00D879AC" w:rsidP="00FC7CCD">
      <w:pPr>
        <w:ind w:left="900" w:hanging="900"/>
        <w:rPr>
          <w:b/>
        </w:rPr>
      </w:pPr>
    </w:p>
    <w:p w14:paraId="2C384BD9" w14:textId="7ADE4A87" w:rsidR="00AE62FF" w:rsidRDefault="00AE62FF" w:rsidP="005B3FFB">
      <w:pPr>
        <w:ind w:left="1080" w:right="900"/>
        <w:jc w:val="both"/>
      </w:pPr>
    </w:p>
    <w:p w14:paraId="7122386F" w14:textId="77777777" w:rsidR="00AE62FF" w:rsidRDefault="00AE62FF" w:rsidP="005B3FFB">
      <w:pPr>
        <w:ind w:left="1080" w:right="900"/>
        <w:jc w:val="both"/>
      </w:pPr>
    </w:p>
    <w:p w14:paraId="0EDF93B6" w14:textId="48DBE09A" w:rsidR="000E75F9" w:rsidRDefault="00DB57C4" w:rsidP="005B3FFB">
      <w:pPr>
        <w:ind w:left="1080" w:right="900"/>
        <w:jc w:val="both"/>
      </w:pPr>
      <w:r>
        <w:lastRenderedPageBreak/>
        <w:t>The screen will only display ten student records</w:t>
      </w:r>
      <w:r w:rsidR="003A26CE">
        <w:t xml:space="preserve"> </w:t>
      </w:r>
      <w:r>
        <w:t>at a time – save any entries be</w:t>
      </w:r>
      <w:r w:rsidR="003A26CE">
        <w:t>for</w:t>
      </w:r>
      <w:r w:rsidR="005B3FFB">
        <w:t>e navigating to the next page</w:t>
      </w:r>
      <w:r w:rsidR="003A26CE">
        <w:t xml:space="preserve">; otherwise, the system will generate an alert message </w:t>
      </w:r>
      <w:r w:rsidR="006D7BF7">
        <w:t>indicating that the unsaved data</w:t>
      </w:r>
      <w:r w:rsidR="003A26CE">
        <w:t xml:space="preserve"> will be lost.</w:t>
      </w:r>
      <w:r w:rsidR="005B3FFB">
        <w:t xml:space="preserve">  Use the </w:t>
      </w:r>
      <w:proofErr w:type="spellStart"/>
      <w:r w:rsidR="005B3FFB" w:rsidRPr="003A26CE">
        <w:rPr>
          <w:b/>
        </w:rPr>
        <w:t>Prev</w:t>
      </w:r>
      <w:proofErr w:type="spellEnd"/>
      <w:r w:rsidR="005B3FFB" w:rsidRPr="003A26CE">
        <w:rPr>
          <w:b/>
        </w:rPr>
        <w:t xml:space="preserve"> 1</w:t>
      </w:r>
      <w:r w:rsidR="005B3FFB" w:rsidRPr="003A26CE">
        <w:t xml:space="preserve"> / </w:t>
      </w:r>
      <w:r w:rsidR="005B3FFB" w:rsidRPr="003A26CE">
        <w:rPr>
          <w:b/>
        </w:rPr>
        <w:t>2 Next</w:t>
      </w:r>
      <w:r w:rsidR="005B3FFB">
        <w:t xml:space="preserve"> button(s) to display the next ten records.</w:t>
      </w:r>
    </w:p>
    <w:p w14:paraId="32326D1C" w14:textId="0E896975" w:rsidR="000E75F9" w:rsidRDefault="002627F2" w:rsidP="000E75F9">
      <w:pPr>
        <w:ind w:left="900" w:hanging="900"/>
      </w:pPr>
      <w:r>
        <w:rPr>
          <w:noProof/>
        </w:rPr>
        <mc:AlternateContent>
          <mc:Choice Requires="wpg">
            <w:drawing>
              <wp:anchor distT="0" distB="0" distL="114300" distR="114300" simplePos="0" relativeHeight="251705344" behindDoc="1" locked="0" layoutInCell="1" allowOverlap="1" wp14:anchorId="489F69AC" wp14:editId="3BF79A06">
                <wp:simplePos x="0" y="0"/>
                <wp:positionH relativeFrom="margin">
                  <wp:align>center</wp:align>
                </wp:positionH>
                <wp:positionV relativeFrom="paragraph">
                  <wp:posOffset>93980</wp:posOffset>
                </wp:positionV>
                <wp:extent cx="5854700" cy="1109980"/>
                <wp:effectExtent l="19050" t="19050" r="12700" b="13970"/>
                <wp:wrapTight wrapText="bothSides">
                  <wp:wrapPolygon edited="0">
                    <wp:start x="-70" y="-371"/>
                    <wp:lineTo x="-70" y="6673"/>
                    <wp:lineTo x="5763" y="11492"/>
                    <wp:lineTo x="5763" y="21501"/>
                    <wp:lineTo x="21577" y="21501"/>
                    <wp:lineTo x="21577" y="4449"/>
                    <wp:lineTo x="5763" y="-371"/>
                    <wp:lineTo x="-70" y="-371"/>
                  </wp:wrapPolygon>
                </wp:wrapTight>
                <wp:docPr id="9" name="Group 9"/>
                <wp:cNvGraphicFramePr/>
                <a:graphic xmlns:a="http://schemas.openxmlformats.org/drawingml/2006/main">
                  <a:graphicData uri="http://schemas.microsoft.com/office/word/2010/wordprocessingGroup">
                    <wpg:wgp>
                      <wpg:cNvGrpSpPr/>
                      <wpg:grpSpPr>
                        <a:xfrm>
                          <a:off x="0" y="0"/>
                          <a:ext cx="5854700" cy="1109980"/>
                          <a:chOff x="0" y="0"/>
                          <a:chExt cx="5854700" cy="1109980"/>
                        </a:xfrm>
                      </wpg:grpSpPr>
                      <pic:pic xmlns:pic="http://schemas.openxmlformats.org/drawingml/2006/picture">
                        <pic:nvPicPr>
                          <pic:cNvPr id="135" name="Picture 13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530985" cy="335280"/>
                          </a:xfrm>
                          <a:prstGeom prst="rect">
                            <a:avLst/>
                          </a:prstGeom>
                          <a:ln w="12700">
                            <a:solidFill>
                              <a:schemeClr val="tx1"/>
                            </a:solidFill>
                            <a:prstDash val="sysDash"/>
                          </a:ln>
                        </pic:spPr>
                      </pic:pic>
                      <pic:pic xmlns:pic="http://schemas.openxmlformats.org/drawingml/2006/picture">
                        <pic:nvPicPr>
                          <pic:cNvPr id="144" name="Picture 14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615440" y="281940"/>
                            <a:ext cx="4239260" cy="828040"/>
                          </a:xfrm>
                          <a:prstGeom prst="rect">
                            <a:avLst/>
                          </a:prstGeom>
                          <a:ln w="25400">
                            <a:solidFill>
                              <a:schemeClr val="tx1"/>
                            </a:solidFill>
                          </a:ln>
                        </pic:spPr>
                      </pic:pic>
                    </wpg:wgp>
                  </a:graphicData>
                </a:graphic>
              </wp:anchor>
            </w:drawing>
          </mc:Choice>
          <mc:Fallback>
            <w:pict>
              <v:group w14:anchorId="1615583D" id="Group 9" o:spid="_x0000_s1026" style="position:absolute;margin-left:0;margin-top:7.4pt;width:461pt;height:87.4pt;z-index:-251611136;mso-position-horizontal:center;mso-position-horizontal-relative:margin" coordsize="58547,11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">
                <v:shape id="Picture 135" o:spid="_x0000_s1027" type="#_x0000_t75" style="position:absolute;width:15309;height: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" stroked="t" strokecolor="black [3213]" strokeweight="1pt">
                  <v:stroke dashstyle="3 1"/>
                  <v:imagedata r:id="rId29" o:title=""/>
                  <v:path arrowok="t"/>
                </v:shape>
                <v:shape id="Picture 144" o:spid="_x0000_s1028" type="#_x0000_t75" style="position:absolute;left:16154;top:2819;width:42393;height: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" stroked="t" strokecolor="black [3213]" strokeweight="2pt">
                  <v:imagedata r:id="rId31" o:title=""/>
                  <v:path arrowok="t"/>
                </v:shape>
                <w10:wrap type="tight" anchorx="margin"/>
              </v:group>
            </w:pict>
          </mc:Fallback>
        </mc:AlternateContent>
      </w:r>
    </w:p>
    <w:p w14:paraId="53909A4C" w14:textId="24CD670B" w:rsidR="00015862" w:rsidRDefault="00015862" w:rsidP="00526636"/>
    <w:p w14:paraId="6D7C2841" w14:textId="77777777" w:rsidR="004334D5" w:rsidRDefault="004334D5" w:rsidP="00526636"/>
    <w:p w14:paraId="4F212CDD" w14:textId="77777777" w:rsidR="003A26CE" w:rsidRDefault="003A26CE" w:rsidP="00526636"/>
    <w:p w14:paraId="41DCAD1F" w14:textId="77777777" w:rsidR="00305D2A" w:rsidRPr="00FC7CCD" w:rsidRDefault="00305D2A" w:rsidP="00DF4A65">
      <w:pPr>
        <w:ind w:left="900" w:hanging="900"/>
      </w:pPr>
    </w:p>
    <w:p w14:paraId="49EA60F1" w14:textId="597D9033" w:rsidR="00DF4A65" w:rsidRDefault="00DF4A65" w:rsidP="00FC7CCD">
      <w:pPr>
        <w:ind w:left="1080" w:hanging="1080"/>
      </w:pPr>
      <w:r w:rsidRPr="5EB3F88C">
        <w:rPr>
          <w:b/>
          <w:bCs/>
        </w:rPr>
        <w:t xml:space="preserve">Step </w:t>
      </w:r>
      <w:r w:rsidR="00F3258F" w:rsidRPr="5EB3F88C">
        <w:rPr>
          <w:b/>
          <w:bCs/>
        </w:rPr>
        <w:t>3</w:t>
      </w:r>
      <w:r>
        <w:tab/>
      </w:r>
      <w:r w:rsidRPr="5EB3F88C">
        <w:rPr>
          <w:b/>
          <w:bCs/>
        </w:rPr>
        <w:t>Click</w:t>
      </w:r>
      <w:r>
        <w:t xml:space="preserve"> in</w:t>
      </w:r>
      <w:r w:rsidR="00864B87">
        <w:t>side</w:t>
      </w:r>
      <w:r>
        <w:t xml:space="preserve"> the </w:t>
      </w:r>
      <w:r w:rsidRPr="5EB3F88C">
        <w:rPr>
          <w:b/>
          <w:bCs/>
        </w:rPr>
        <w:t>Test Start Date</w:t>
      </w:r>
      <w:r>
        <w:t xml:space="preserve"> field to </w:t>
      </w:r>
      <w:r w:rsidR="002D1046">
        <w:t xml:space="preserve">display the calendar icon to </w:t>
      </w:r>
      <w:r>
        <w:t xml:space="preserve">select the </w:t>
      </w:r>
      <w:r w:rsidR="00C67B53">
        <w:t xml:space="preserve">test </w:t>
      </w:r>
      <w:r>
        <w:t>date.</w:t>
      </w:r>
    </w:p>
    <w:p w14:paraId="3F95DFDB" w14:textId="088FF207" w:rsidR="00FB36EC" w:rsidRDefault="002627F2" w:rsidP="00DF4A65">
      <w:pPr>
        <w:ind w:left="900" w:hanging="900"/>
      </w:pPr>
      <w:r>
        <w:rPr>
          <w:noProof/>
        </w:rPr>
        <mc:AlternateContent>
          <mc:Choice Requires="wpg">
            <w:drawing>
              <wp:anchor distT="0" distB="0" distL="114300" distR="114300" simplePos="0" relativeHeight="251716608" behindDoc="1" locked="0" layoutInCell="1" allowOverlap="1" wp14:anchorId="66B03515" wp14:editId="24DCA5BC">
                <wp:simplePos x="0" y="0"/>
                <wp:positionH relativeFrom="margin">
                  <wp:posOffset>266700</wp:posOffset>
                </wp:positionH>
                <wp:positionV relativeFrom="paragraph">
                  <wp:posOffset>8255</wp:posOffset>
                </wp:positionV>
                <wp:extent cx="6316980" cy="2415540"/>
                <wp:effectExtent l="19050" t="19050" r="26670" b="22860"/>
                <wp:wrapTight wrapText="bothSides">
                  <wp:wrapPolygon edited="0">
                    <wp:start x="-65" y="-170"/>
                    <wp:lineTo x="-65" y="15672"/>
                    <wp:lineTo x="12441" y="16183"/>
                    <wp:lineTo x="12441" y="21634"/>
                    <wp:lineTo x="21626" y="21634"/>
                    <wp:lineTo x="21626" y="15502"/>
                    <wp:lineTo x="21496" y="14991"/>
                    <wp:lineTo x="20844" y="13457"/>
                    <wp:lineTo x="20975" y="10902"/>
                    <wp:lineTo x="20649" y="10732"/>
                    <wp:lineTo x="21561" y="10050"/>
                    <wp:lineTo x="21561" y="8006"/>
                    <wp:lineTo x="21626" y="6303"/>
                    <wp:lineTo x="21626" y="2726"/>
                    <wp:lineTo x="18109" y="2215"/>
                    <wp:lineTo x="17978" y="-170"/>
                    <wp:lineTo x="17913" y="-170"/>
                    <wp:lineTo x="-65" y="-170"/>
                  </wp:wrapPolygon>
                </wp:wrapTight>
                <wp:docPr id="11" name="Group 11"/>
                <wp:cNvGraphicFramePr/>
                <a:graphic xmlns:a="http://schemas.openxmlformats.org/drawingml/2006/main">
                  <a:graphicData uri="http://schemas.microsoft.com/office/word/2010/wordprocessingGroup">
                    <wpg:wgp>
                      <wpg:cNvGrpSpPr/>
                      <wpg:grpSpPr>
                        <a:xfrm>
                          <a:off x="0" y="0"/>
                          <a:ext cx="6316980" cy="2415540"/>
                          <a:chOff x="0" y="0"/>
                          <a:chExt cx="6316980" cy="2415540"/>
                        </a:xfrm>
                      </wpg:grpSpPr>
                      <pic:pic xmlns:pic="http://schemas.openxmlformats.org/drawingml/2006/picture">
                        <pic:nvPicPr>
                          <pic:cNvPr id="20" name="Picture 20"/>
                          <pic:cNvPicPr>
                            <a:picLocks noChangeAspect="1"/>
                          </pic:cNvPicPr>
                        </pic:nvPicPr>
                        <pic:blipFill rotWithShape="1">
                          <a:blip r:embed="rId32">
                            <a:extLst>
                              <a:ext uri="{28A0092B-C50C-407E-A947-70E740481C1C}">
                                <a14:useLocalDpi xmlns:a14="http://schemas.microsoft.com/office/drawing/2010/main" val="0"/>
                              </a:ext>
                            </a:extLst>
                          </a:blip>
                          <a:srcRect b="27900"/>
                          <a:stretch/>
                        </pic:blipFill>
                        <pic:spPr bwMode="auto">
                          <a:xfrm>
                            <a:off x="0" y="0"/>
                            <a:ext cx="5195570" cy="1752600"/>
                          </a:xfrm>
                          <a:prstGeom prst="rect">
                            <a:avLst/>
                          </a:prstGeom>
                          <a:ln w="254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grpSp>
                        <wpg:cNvPr id="10" name="Group 10"/>
                        <wpg:cNvGrpSpPr/>
                        <wpg:grpSpPr>
                          <a:xfrm>
                            <a:off x="2004060" y="0"/>
                            <a:ext cx="4312920" cy="2415540"/>
                            <a:chOff x="0" y="0"/>
                            <a:chExt cx="4312920" cy="2415540"/>
                          </a:xfrm>
                        </wpg:grpSpPr>
                        <wps:wsp>
                          <wps:cNvPr id="104" name="Rectangle 104"/>
                          <wps:cNvSpPr/>
                          <wps:spPr>
                            <a:xfrm>
                              <a:off x="0" y="1341120"/>
                              <a:ext cx="779780" cy="228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Text Box 85"/>
                          <wps:cNvSpPr txBox="1"/>
                          <wps:spPr>
                            <a:xfrm>
                              <a:off x="2613660" y="1082040"/>
                              <a:ext cx="1447800" cy="563880"/>
                            </a:xfrm>
                            <a:prstGeom prst="leftArrow">
                              <a:avLst/>
                            </a:prstGeom>
                            <a:solidFill>
                              <a:schemeClr val="bg1">
                                <a:lumMod val="95000"/>
                              </a:schemeClr>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DE759E9" w14:textId="77777777" w:rsidR="00A52CDE" w:rsidRPr="00A165D3" w:rsidRDefault="00A52CDE" w:rsidP="00A52CDE">
                                <w:pPr>
                                  <w:rPr>
                                    <w14:textOutline w14:w="9207" w14:cap="flat" w14:cmpd="sng" w14:algn="ctr">
                                      <w14:solidFill>
                                        <w14:srgbClr w14:val="000000"/>
                                      </w14:solidFill>
                                      <w14:prstDash w14:val="solid"/>
                                      <w14:round/>
                                    </w14:textOutline>
                                  </w:rPr>
                                </w:pPr>
                                <w:r w:rsidRPr="00A165D3">
                                  <w:rPr>
                                    <w14:textOutline w14:w="9207" w14:cap="flat" w14:cmpd="sng" w14:algn="ctr">
                                      <w14:solidFill>
                                        <w14:srgbClr w14:val="000000"/>
                                      </w14:solidFill>
                                      <w14:prstDash w14:val="solid"/>
                                      <w14:round/>
                                    </w14:textOutline>
                                  </w:rPr>
                                  <w:t>Entry fields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3307080" y="320040"/>
                              <a:ext cx="1005840" cy="581025"/>
                            </a:xfrm>
                            <a:prstGeom prst="foldedCorner">
                              <a:avLst/>
                            </a:prstGeom>
                            <a:solidFill>
                              <a:schemeClr val="bg1">
                                <a:lumMod val="95000"/>
                              </a:schemeClr>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EC97835" w14:textId="77777777" w:rsidR="00551336" w:rsidRPr="00A165D3" w:rsidRDefault="00425473" w:rsidP="00947F6D">
                                <w:pPr>
                                  <w:jc w:val="center"/>
                                  <w:rPr>
                                    <w14:textOutline w14:w="9207" w14:cap="flat" w14:cmpd="sng" w14:algn="ctr">
                                      <w14:solidFill>
                                        <w14:schemeClr w14:val="tx1"/>
                                      </w14:solidFill>
                                      <w14:prstDash w14:val="solid"/>
                                      <w14:round/>
                                    </w14:textOutline>
                                  </w:rPr>
                                </w:pPr>
                                <w:r w:rsidRPr="00A165D3">
                                  <w:rPr>
                                    <w14:textOutline w14:w="9207" w14:cap="flat" w14:cmpd="sng" w14:algn="ctr">
                                      <w14:solidFill>
                                        <w14:schemeClr w14:val="tx1"/>
                                      </w14:solidFill>
                                      <w14:prstDash w14:val="solid"/>
                                      <w14:round/>
                                    </w14:textOutline>
                                  </w:rPr>
                                  <w:t>T</w:t>
                                </w:r>
                                <w:r w:rsidR="003509FD" w:rsidRPr="00A165D3">
                                  <w:rPr>
                                    <w14:textOutline w14:w="9207" w14:cap="flat" w14:cmpd="sng" w14:algn="ctr">
                                      <w14:solidFill>
                                        <w14:schemeClr w14:val="tx1"/>
                                      </w14:solidFill>
                                      <w14:prstDash w14:val="solid"/>
                                      <w14:round/>
                                    </w14:textOutline>
                                  </w:rPr>
                                  <w:t>est</w:t>
                                </w:r>
                                <w:r w:rsidR="00864B87" w:rsidRPr="00A165D3">
                                  <w:rPr>
                                    <w14:textOutline w14:w="9207" w14:cap="flat" w14:cmpd="sng" w14:algn="ctr">
                                      <w14:solidFill>
                                        <w14:schemeClr w14:val="tx1"/>
                                      </w14:solidFill>
                                      <w14:prstDash w14:val="solid"/>
                                      <w14:round/>
                                    </w14:textOutline>
                                  </w:rPr>
                                  <w:t xml:space="preserve"> </w:t>
                                </w:r>
                                <w:r w:rsidR="003509FD" w:rsidRPr="00A165D3">
                                  <w:rPr>
                                    <w14:textOutline w14:w="9207" w14:cap="flat" w14:cmpd="sng" w14:algn="ctr">
                                      <w14:solidFill>
                                        <w14:schemeClr w14:val="tx1"/>
                                      </w14:solidFill>
                                      <w14:prstDash w14:val="solid"/>
                                      <w14:round/>
                                    </w14:textOutline>
                                  </w:rPr>
                                  <w:t>components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3" name="Picture 73"/>
                            <pic:cNvPicPr>
                              <a:picLocks noChangeAspect="1"/>
                            </pic:cNvPicPr>
                          </pic:nvPicPr>
                          <pic:blipFill rotWithShape="1">
                            <a:blip r:embed="rId33">
                              <a:extLst>
                                <a:ext uri="{28A0092B-C50C-407E-A947-70E740481C1C}">
                                  <a14:useLocalDpi xmlns:a14="http://schemas.microsoft.com/office/drawing/2010/main" val="0"/>
                                </a:ext>
                              </a:extLst>
                            </a:blip>
                            <a:srcRect t="23530"/>
                            <a:stretch/>
                          </pic:blipFill>
                          <pic:spPr bwMode="auto">
                            <a:xfrm>
                              <a:off x="1699260" y="1729740"/>
                              <a:ext cx="2606040" cy="685800"/>
                            </a:xfrm>
                            <a:prstGeom prst="rect">
                              <a:avLst/>
                            </a:prstGeom>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163" name="Right Brace 163"/>
                          <wps:cNvSpPr/>
                          <wps:spPr>
                            <a:xfrm>
                              <a:off x="3162300" y="0"/>
                              <a:ext cx="184150" cy="1120140"/>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424940" y="1181100"/>
                              <a:ext cx="1150620" cy="2438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691640" y="1470660"/>
                              <a:ext cx="990600" cy="19812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4" name="Group 124"/>
                          <wpg:cNvGrpSpPr/>
                          <wpg:grpSpPr>
                            <a:xfrm>
                              <a:off x="152400" y="1059180"/>
                              <a:ext cx="444500" cy="323215"/>
                              <a:chOff x="7620" y="-21590"/>
                              <a:chExt cx="444500" cy="323215"/>
                            </a:xfrm>
                          </wpg:grpSpPr>
                          <wps:wsp>
                            <wps:cNvPr id="125" name="Connector 5"/>
                            <wps:cNvSpPr>
                              <a:spLocks noChangeArrowheads="1"/>
                            </wps:cNvSpPr>
                            <wps:spPr bwMode="auto">
                              <a:xfrm>
                                <a:off x="101600" y="0"/>
                                <a:ext cx="247650" cy="216535"/>
                              </a:xfrm>
                              <a:prstGeom prst="flowChartConnector">
                                <a:avLst/>
                              </a:prstGeom>
                              <a:solidFill>
                                <a:schemeClr val="tx1"/>
                              </a:solidFill>
                              <a:ln w="9525" cap="flat" cmpd="sng">
                                <a:solidFill>
                                  <a:schemeClr val="tx1"/>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27" name="Text Box 612"/>
                            <wps:cNvSpPr txBox="1">
                              <a:spLocks noChangeArrowheads="1"/>
                            </wps:cNvSpPr>
                            <wps:spPr bwMode="auto">
                              <a:xfrm>
                                <a:off x="7620" y="-21590"/>
                                <a:ext cx="444500" cy="323215"/>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626053C5" w14:textId="77777777" w:rsidR="00C27C0E" w:rsidRPr="00A91CE5" w:rsidRDefault="00C27C0E" w:rsidP="00C27C0E">
                                  <w:pPr>
                                    <w:jc w:val="center"/>
                                    <w:rPr>
                                      <w:b/>
                                      <w:color w:val="FFFFFF" w:themeColor="background1"/>
                                      <w:sz w:val="14"/>
                                      <w:szCs w:val="14"/>
                                    </w:rPr>
                                  </w:pPr>
                                  <w:r>
                                    <w:rPr>
                                      <w:b/>
                                      <w:color w:val="FFFFFF" w:themeColor="background1"/>
                                      <w:sz w:val="14"/>
                                      <w:szCs w:val="14"/>
                                    </w:rPr>
                                    <w:t>3</w:t>
                                  </w:r>
                                </w:p>
                              </w:txbxContent>
                            </wps:txbx>
                            <wps:bodyPr rot="0" vert="horz" wrap="square" lIns="91440" tIns="91440" rIns="91440" bIns="91440" anchor="t" anchorCtr="0" upright="1">
                              <a:noAutofit/>
                            </wps:bodyPr>
                          </wps:wsp>
                        </wpg:grpSp>
                      </wpg:grpSp>
                    </wpg:wgp>
                  </a:graphicData>
                </a:graphic>
              </wp:anchor>
            </w:drawing>
          </mc:Choice>
          <mc:Fallback>
            <w:pict>
              <v:group w14:anchorId="66B03515" id="Group 11" o:spid="_x0000_s1052" style="position:absolute;left:0;text-align:left;margin-left:21pt;margin-top:.65pt;width:497.4pt;height:190.2pt;z-index:-251599872;mso-position-horizontal-relative:margin" coordsize="63169,24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">
                <v:shape id="Picture 20" o:spid="_x0000_s1053" type="#_x0000_t75" style="position:absolute;width:51955;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" stroked="t" strokecolor="windowText" strokeweight="2pt">
                  <v:stroke joinstyle="round"/>
                  <v:imagedata r:id="rId34" o:title="" cropbottom="18285f"/>
                  <v:path arrowok="t"/>
                </v:shape>
                <v:group id="Group 10" o:spid="_x0000_s1054" style="position:absolute;left:20040;width:43129;height:24155" coordsize="43129,2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04" o:spid="_x0000_s1055" style="position:absolute;top:13411;width:779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" filled="f" strokecolor="black [3213]" strokeweight="1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Text Box 85" o:spid="_x0000_s1056" type="#_x0000_t66" style="position:absolute;left:26136;top:10820;width:14478;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" adj="4206" fillcolor="#f2f2f2 [3052]" strokecolor="black [3213]" strokeweight="1pt">
                    <v:textbox>
                      <w:txbxContent>
                        <w:p w14:paraId="0DE759E9" w14:textId="77777777" w:rsidR="00A52CDE" w:rsidRPr="00A165D3" w:rsidRDefault="00A52CDE" w:rsidP="00A52CDE">
                          <w:pPr>
                            <w:rPr>
                              <w14:textOutline w14:w="9207" w14:cap="flat" w14:cmpd="sng" w14:algn="ctr">
                                <w14:solidFill>
                                  <w14:srgbClr w14:val="000000"/>
                                </w14:solidFill>
                                <w14:prstDash w14:val="solid"/>
                                <w14:round/>
                              </w14:textOutline>
                            </w:rPr>
                          </w:pPr>
                          <w:r w:rsidRPr="00A165D3">
                            <w:rPr>
                              <w14:textOutline w14:w="9207" w14:cap="flat" w14:cmpd="sng" w14:algn="ctr">
                                <w14:solidFill>
                                  <w14:srgbClr w14:val="000000"/>
                                </w14:solidFill>
                                <w14:prstDash w14:val="solid"/>
                                <w14:round/>
                              </w14:textOutline>
                            </w:rPr>
                            <w:t>Entry fields</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Text Box 90" o:spid="_x0000_s1057" type="#_x0000_t65" style="position:absolute;left:33070;top:3200;width:10059;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" adj="18000" fillcolor="#f2f2f2 [3052]" strokecolor="black [3213]" strokeweight="1pt">
                    <v:textbox>
                      <w:txbxContent>
                        <w:p w14:paraId="0EC97835" w14:textId="77777777" w:rsidR="00551336" w:rsidRPr="00A165D3" w:rsidRDefault="00425473" w:rsidP="00947F6D">
                          <w:pPr>
                            <w:jc w:val="center"/>
                            <w:rPr>
                              <w14:textOutline w14:w="9207" w14:cap="flat" w14:cmpd="sng" w14:algn="ctr">
                                <w14:solidFill>
                                  <w14:schemeClr w14:val="tx1"/>
                                </w14:solidFill>
                                <w14:prstDash w14:val="solid"/>
                                <w14:round/>
                              </w14:textOutline>
                            </w:rPr>
                          </w:pPr>
                          <w:r w:rsidRPr="00A165D3">
                            <w:rPr>
                              <w14:textOutline w14:w="9207" w14:cap="flat" w14:cmpd="sng" w14:algn="ctr">
                                <w14:solidFill>
                                  <w14:schemeClr w14:val="tx1"/>
                                </w14:solidFill>
                                <w14:prstDash w14:val="solid"/>
                                <w14:round/>
                              </w14:textOutline>
                            </w:rPr>
                            <w:t>T</w:t>
                          </w:r>
                          <w:r w:rsidR="003509FD" w:rsidRPr="00A165D3">
                            <w:rPr>
                              <w14:textOutline w14:w="9207" w14:cap="flat" w14:cmpd="sng" w14:algn="ctr">
                                <w14:solidFill>
                                  <w14:schemeClr w14:val="tx1"/>
                                </w14:solidFill>
                                <w14:prstDash w14:val="solid"/>
                                <w14:round/>
                              </w14:textOutline>
                            </w:rPr>
                            <w:t>est</w:t>
                          </w:r>
                          <w:r w:rsidR="00864B87" w:rsidRPr="00A165D3">
                            <w:rPr>
                              <w14:textOutline w14:w="9207" w14:cap="flat" w14:cmpd="sng" w14:algn="ctr">
                                <w14:solidFill>
                                  <w14:schemeClr w14:val="tx1"/>
                                </w14:solidFill>
                                <w14:prstDash w14:val="solid"/>
                                <w14:round/>
                              </w14:textOutline>
                            </w:rPr>
                            <w:t xml:space="preserve"> </w:t>
                          </w:r>
                          <w:r w:rsidR="003509FD" w:rsidRPr="00A165D3">
                            <w:rPr>
                              <w14:textOutline w14:w="9207" w14:cap="flat" w14:cmpd="sng" w14:algn="ctr">
                                <w14:solidFill>
                                  <w14:schemeClr w14:val="tx1"/>
                                </w14:solidFill>
                                <w14:prstDash w14:val="solid"/>
                                <w14:round/>
                              </w14:textOutline>
                            </w:rPr>
                            <w:t>components</w:t>
                          </w:r>
                        </w:p>
                      </w:txbxContent>
                    </v:textbox>
                  </v:shape>
                  <v:shape id="Picture 73" o:spid="_x0000_s1058" type="#_x0000_t75" style="position:absolute;left:16992;top:17297;width:26061;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" stroked="t" strokecolor="black [3213]" strokeweight="1pt">
                    <v:stroke joinstyle="round"/>
                    <v:imagedata r:id="rId35" o:title="" croptop="15421f"/>
                    <v:path arrowok="t"/>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3" o:spid="_x0000_s1059" type="#_x0000_t88" style="position:absolute;left:31623;width:1841;height:11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" adj="296" strokecolor="black [3213]" strokeweight="1.5pt"/>
                  <v:rect id="Rectangle 17" o:spid="_x0000_s1060" style="position:absolute;left:14249;top:11811;width:11506;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" filled="f" strokecolor="black [3213]" strokeweight="1pt"/>
                  <v:rect id="Rectangle 24" o:spid="_x0000_s1061" style="position:absolute;left:16916;top:14706;width:9906;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" filled="f" strokecolor="#243255 [1604]" strokeweight="1pt">
                    <v:stroke dashstyle="3 1"/>
                  </v:rect>
                  <v:group id="Group 124" o:spid="_x0000_s1062" style="position:absolute;left:1524;top:10591;width:4445;height:3232" coordorigin="7620,-21590" coordsize="44450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Connector 5" o:spid="_x0000_s1063" type="#_x0000_t120" style="position:absolute;left:101600;width:247650;height:216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" fillcolor="black [3213]" strokecolor="black [3213]">
                      <v:shadow on="t" color="black" opacity="22936f" origin=",.5" offset="0,.63889mm"/>
                    </v:shape>
                    <v:shape id="_x0000_s1064" type="#_x0000_t202" style="position:absolute;left:7620;top:-21590;width:444500;height:32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" filled="f" fillcolor="red" stroked="f">
                      <v:textbox inset=",7.2pt,,7.2pt">
                        <w:txbxContent>
                          <w:p w14:paraId="626053C5" w14:textId="77777777" w:rsidR="00C27C0E" w:rsidRPr="00A91CE5" w:rsidRDefault="00C27C0E" w:rsidP="00C27C0E">
                            <w:pPr>
                              <w:jc w:val="center"/>
                              <w:rPr>
                                <w:b/>
                                <w:color w:val="FFFFFF" w:themeColor="background1"/>
                                <w:sz w:val="14"/>
                                <w:szCs w:val="14"/>
                              </w:rPr>
                            </w:pPr>
                            <w:r>
                              <w:rPr>
                                <w:b/>
                                <w:color w:val="FFFFFF" w:themeColor="background1"/>
                                <w:sz w:val="14"/>
                                <w:szCs w:val="14"/>
                              </w:rPr>
                              <w:t>3</w:t>
                            </w:r>
                          </w:p>
                        </w:txbxContent>
                      </v:textbox>
                    </v:shape>
                  </v:group>
                </v:group>
                <w10:wrap type="tight" anchorx="margin"/>
              </v:group>
            </w:pict>
          </mc:Fallback>
        </mc:AlternateContent>
      </w:r>
    </w:p>
    <w:p w14:paraId="73B9BA62" w14:textId="2A1A2494" w:rsidR="00FB36EC" w:rsidRDefault="00FB36EC" w:rsidP="00DF4A65">
      <w:pPr>
        <w:ind w:left="900" w:hanging="900"/>
      </w:pPr>
    </w:p>
    <w:p w14:paraId="37303C09" w14:textId="77777777" w:rsidR="00FB36EC" w:rsidRDefault="00FB36EC" w:rsidP="00DF4A65">
      <w:pPr>
        <w:ind w:left="900" w:hanging="900"/>
      </w:pPr>
    </w:p>
    <w:p w14:paraId="507BF79D" w14:textId="77777777" w:rsidR="00FB36EC" w:rsidRDefault="00FB36EC" w:rsidP="00DF4A65">
      <w:pPr>
        <w:ind w:left="900" w:hanging="900"/>
      </w:pPr>
    </w:p>
    <w:p w14:paraId="3ED733C7" w14:textId="5309C4B0" w:rsidR="00FB36EC" w:rsidRDefault="00FB36EC" w:rsidP="00DF4A65">
      <w:pPr>
        <w:ind w:left="900" w:hanging="900"/>
      </w:pPr>
    </w:p>
    <w:p w14:paraId="6FB63264" w14:textId="77777777" w:rsidR="008964A4" w:rsidRDefault="003F55CE" w:rsidP="00FC7CCD">
      <w:pPr>
        <w:ind w:left="1080" w:hanging="1080"/>
      </w:pPr>
      <w:r w:rsidRPr="001857EA">
        <w:rPr>
          <w:b/>
        </w:rPr>
        <w:t>Step 4</w:t>
      </w:r>
      <w:r>
        <w:tab/>
      </w:r>
      <w:r w:rsidRPr="001857EA">
        <w:rPr>
          <w:b/>
        </w:rPr>
        <w:t>Click</w:t>
      </w:r>
      <w:r>
        <w:rPr>
          <w:b/>
        </w:rPr>
        <w:t xml:space="preserve"> </w:t>
      </w:r>
      <w:r w:rsidR="00183371">
        <w:t>in</w:t>
      </w:r>
      <w:r w:rsidR="00547AFB">
        <w:t xml:space="preserve"> the</w:t>
      </w:r>
      <w:r w:rsidR="007F0A83">
        <w:t xml:space="preserve"> component’s </w:t>
      </w:r>
      <w:r w:rsidR="00FD5462">
        <w:t>entry field</w:t>
      </w:r>
      <w:r w:rsidR="00711E62">
        <w:t xml:space="preserve"> </w:t>
      </w:r>
      <w:r w:rsidR="00CE2229">
        <w:t xml:space="preserve">and </w:t>
      </w:r>
      <w:r w:rsidR="00CE2229" w:rsidRPr="00CE2229">
        <w:rPr>
          <w:b/>
        </w:rPr>
        <w:t>type</w:t>
      </w:r>
      <w:r w:rsidR="00CE2229">
        <w:t xml:space="preserve"> </w:t>
      </w:r>
      <w:r w:rsidR="00547AFB">
        <w:t xml:space="preserve">a </w:t>
      </w:r>
      <w:r w:rsidR="00015862">
        <w:t xml:space="preserve">valid </w:t>
      </w:r>
      <w:r w:rsidR="00467DB5">
        <w:t>value</w:t>
      </w:r>
      <w:r w:rsidR="00E12081">
        <w:t xml:space="preserve"> (images shown in the next pages)</w:t>
      </w:r>
      <w:r w:rsidR="00467DB5">
        <w:t xml:space="preserve">.  </w:t>
      </w:r>
      <w:r w:rsidR="008964A4">
        <w:t xml:space="preserve">If the student did not take the test, leave the entry fields blank and select a valid reason from </w:t>
      </w:r>
      <w:r w:rsidR="001A6D02">
        <w:t>the “</w:t>
      </w:r>
      <w:r w:rsidR="001A6D02" w:rsidRPr="001A6D02">
        <w:rPr>
          <w:b/>
        </w:rPr>
        <w:t>Please select</w:t>
      </w:r>
      <w:r w:rsidR="00C67B53">
        <w:rPr>
          <w:b/>
        </w:rPr>
        <w:t xml:space="preserve">” </w:t>
      </w:r>
      <w:r w:rsidR="00C67B53" w:rsidRPr="00C67B53">
        <w:t>drop</w:t>
      </w:r>
      <w:r w:rsidR="008964A4" w:rsidRPr="00C67B53">
        <w:t>-</w:t>
      </w:r>
      <w:r w:rsidR="008964A4" w:rsidRPr="001A6D02">
        <w:t>down list</w:t>
      </w:r>
      <w:r w:rsidR="008964A4">
        <w:t xml:space="preserve"> located under those fields. </w:t>
      </w:r>
    </w:p>
    <w:p w14:paraId="3BB81140" w14:textId="77777777" w:rsidR="00BE6C96" w:rsidRPr="00FC7CCD" w:rsidRDefault="00547AFB" w:rsidP="00FC7CCD">
      <w:pPr>
        <w:pStyle w:val="ListParagraph"/>
        <w:numPr>
          <w:ilvl w:val="0"/>
          <w:numId w:val="5"/>
        </w:numPr>
        <w:ind w:left="1800" w:right="900"/>
        <w:rPr>
          <w:szCs w:val="20"/>
        </w:rPr>
      </w:pPr>
      <w:r>
        <w:t xml:space="preserve">Refer to the </w:t>
      </w:r>
      <w:r w:rsidR="00181E5C">
        <w:t xml:space="preserve">valid </w:t>
      </w:r>
      <w:r w:rsidR="00467DB5">
        <w:t>value</w:t>
      </w:r>
      <w:r w:rsidR="00231460">
        <w:t xml:space="preserve"> range</w:t>
      </w:r>
      <w:r w:rsidR="003F55CE">
        <w:t xml:space="preserve"> </w:t>
      </w:r>
      <w:r w:rsidR="0034545E">
        <w:t>provided or</w:t>
      </w:r>
      <w:r w:rsidR="006214CD">
        <w:t xml:space="preserve"> hover the mouse pointer over the </w:t>
      </w:r>
      <w:r w:rsidR="006214CD" w:rsidRPr="00FC7CCD">
        <w:rPr>
          <w:szCs w:val="20"/>
        </w:rPr>
        <w:t>entry field to display a</w:t>
      </w:r>
      <w:r w:rsidR="003F55CE" w:rsidRPr="00FC7CCD">
        <w:rPr>
          <w:szCs w:val="20"/>
        </w:rPr>
        <w:t xml:space="preserve"> tooltip</w:t>
      </w:r>
      <w:r w:rsidR="006214CD" w:rsidRPr="00FC7CCD">
        <w:rPr>
          <w:szCs w:val="20"/>
        </w:rPr>
        <w:t xml:space="preserve"> with the </w:t>
      </w:r>
      <w:r w:rsidR="007069A3" w:rsidRPr="00FC7CCD">
        <w:rPr>
          <w:szCs w:val="20"/>
        </w:rPr>
        <w:t xml:space="preserve">valid </w:t>
      </w:r>
      <w:r w:rsidR="006214CD" w:rsidRPr="00FC7CCD">
        <w:rPr>
          <w:szCs w:val="20"/>
        </w:rPr>
        <w:t>values</w:t>
      </w:r>
      <w:r w:rsidRPr="00FC7CCD">
        <w:rPr>
          <w:szCs w:val="20"/>
        </w:rPr>
        <w:t xml:space="preserve"> </w:t>
      </w:r>
      <w:r w:rsidR="000F1672" w:rsidRPr="00FC7CCD">
        <w:rPr>
          <w:szCs w:val="20"/>
        </w:rPr>
        <w:t>for that</w:t>
      </w:r>
      <w:r w:rsidR="00245CAB" w:rsidRPr="00FC7CCD">
        <w:rPr>
          <w:szCs w:val="20"/>
        </w:rPr>
        <w:t xml:space="preserve"> field</w:t>
      </w:r>
      <w:r w:rsidR="003F55CE" w:rsidRPr="00FC7CCD">
        <w:rPr>
          <w:szCs w:val="20"/>
        </w:rPr>
        <w:t>.</w:t>
      </w:r>
      <w:r w:rsidR="00864B87" w:rsidRPr="00FC7CCD">
        <w:rPr>
          <w:szCs w:val="20"/>
        </w:rPr>
        <w:t xml:space="preserve"> </w:t>
      </w:r>
    </w:p>
    <w:p w14:paraId="1F7AA5E2" w14:textId="77777777" w:rsidR="00C67B53" w:rsidRPr="00FC7CCD" w:rsidRDefault="00C67B53" w:rsidP="00C67B53">
      <w:pPr>
        <w:rPr>
          <w:szCs w:val="20"/>
        </w:rPr>
      </w:pPr>
    </w:p>
    <w:p w14:paraId="3F3A9C94" w14:textId="392C7660" w:rsidR="00C67B53" w:rsidRDefault="00C67B53" w:rsidP="00FC7CCD">
      <w:pPr>
        <w:rPr>
          <w:szCs w:val="20"/>
        </w:rPr>
      </w:pPr>
    </w:p>
    <w:p w14:paraId="79C61E15" w14:textId="77777777" w:rsidR="00AE62FF" w:rsidRPr="00FC7CCD" w:rsidRDefault="00AE62FF" w:rsidP="00FC7CCD">
      <w:pPr>
        <w:rPr>
          <w:szCs w:val="20"/>
        </w:rPr>
      </w:pPr>
    </w:p>
    <w:p w14:paraId="4695AC90" w14:textId="77777777" w:rsidR="00477F08" w:rsidRPr="00FC7CCD" w:rsidRDefault="00477F08" w:rsidP="00FC7CCD">
      <w:pPr>
        <w:pStyle w:val="Heading20"/>
        <w:spacing w:before="0"/>
        <w:rPr>
          <w:b w:val="0"/>
          <w:sz w:val="20"/>
          <w:szCs w:val="20"/>
        </w:rPr>
      </w:pPr>
    </w:p>
    <w:p w14:paraId="7709DF22" w14:textId="77777777" w:rsidR="00542A16" w:rsidRDefault="00767A6E" w:rsidP="00FC7CCD">
      <w:pPr>
        <w:pStyle w:val="Heading20"/>
        <w:spacing w:before="0"/>
      </w:pPr>
      <w:r>
        <w:lastRenderedPageBreak/>
        <w:t>Body Composition</w:t>
      </w:r>
    </w:p>
    <w:p w14:paraId="50C21EDA" w14:textId="0D8D567B" w:rsidR="00676043" w:rsidRPr="00FC7CCD" w:rsidRDefault="00FD579F" w:rsidP="00676043">
      <w:pPr>
        <w:pStyle w:val="Heading20"/>
        <w:rPr>
          <w:b w:val="0"/>
          <w:sz w:val="20"/>
          <w:szCs w:val="20"/>
          <w:u w:val="none"/>
        </w:rPr>
      </w:pPr>
      <w:r w:rsidRPr="00FD579F">
        <w:rPr>
          <w:b w:val="0"/>
          <w:noProof/>
          <w:sz w:val="20"/>
          <w:szCs w:val="20"/>
          <w:u w:val="none"/>
        </w:rPr>
        <mc:AlternateContent>
          <mc:Choice Requires="wps">
            <w:drawing>
              <wp:anchor distT="45720" distB="45720" distL="114300" distR="114300" simplePos="0" relativeHeight="251746304" behindDoc="0" locked="0" layoutInCell="1" allowOverlap="1" wp14:anchorId="023B5872" wp14:editId="3FCED0B3">
                <wp:simplePos x="0" y="0"/>
                <wp:positionH relativeFrom="margin">
                  <wp:align>left</wp:align>
                </wp:positionH>
                <wp:positionV relativeFrom="paragraph">
                  <wp:posOffset>47625</wp:posOffset>
                </wp:positionV>
                <wp:extent cx="3068955" cy="985520"/>
                <wp:effectExtent l="0" t="0" r="1714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985520"/>
                        </a:xfrm>
                        <a:prstGeom prst="rect">
                          <a:avLst/>
                        </a:prstGeom>
                        <a:solidFill>
                          <a:srgbClr val="FFFFFF"/>
                        </a:solidFill>
                        <a:ln w="9525">
                          <a:solidFill>
                            <a:srgbClr val="000000"/>
                          </a:solidFill>
                          <a:miter lim="800000"/>
                          <a:headEnd/>
                          <a:tailEnd/>
                        </a:ln>
                      </wps:spPr>
                      <wps:txbx>
                        <w:txbxContent>
                          <w:p w14:paraId="540DFDCE" w14:textId="63FEEB00" w:rsidR="00FD579F" w:rsidRPr="00FD579F" w:rsidRDefault="00FD579F">
                            <w:pPr>
                              <w:rPr>
                                <w:b/>
                                <w:bCs/>
                              </w:rPr>
                            </w:pPr>
                            <w:r w:rsidRPr="00FD579F">
                              <w:rPr>
                                <w:b/>
                                <w:bCs/>
                              </w:rPr>
                              <w:t xml:space="preserve">Note: Body Composition is not a required test for the 2021-22 school year. </w:t>
                            </w:r>
                            <w:r w:rsidR="00897233">
                              <w:rPr>
                                <w:b/>
                                <w:bCs/>
                              </w:rPr>
                              <w:t>Users may save entries on this screen, but t</w:t>
                            </w:r>
                            <w:r w:rsidR="00017DA7">
                              <w:rPr>
                                <w:b/>
                                <w:bCs/>
                              </w:rPr>
                              <w:t>he “Submit” button</w:t>
                            </w:r>
                            <w:r w:rsidRPr="00FD579F">
                              <w:rPr>
                                <w:b/>
                                <w:bCs/>
                              </w:rPr>
                              <w:t xml:space="preserve"> for this </w:t>
                            </w:r>
                            <w:r w:rsidR="00913A47">
                              <w:rPr>
                                <w:b/>
                                <w:bCs/>
                              </w:rPr>
                              <w:t>screen</w:t>
                            </w:r>
                            <w:r w:rsidRPr="00FD579F">
                              <w:rPr>
                                <w:b/>
                                <w:bCs/>
                              </w:rPr>
                              <w:t xml:space="preserve"> </w:t>
                            </w:r>
                            <w:r>
                              <w:rPr>
                                <w:b/>
                                <w:bCs/>
                              </w:rPr>
                              <w:t>has been</w:t>
                            </w:r>
                            <w:r w:rsidRPr="00FD579F">
                              <w:rPr>
                                <w:b/>
                                <w:bCs/>
                              </w:rPr>
                              <w:t xml:space="preserve"> disabled.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B5872" id="Text Box 2" o:spid="_x0000_s1065" type="#_x0000_t202" style="position:absolute;margin-left:0;margin-top:3.75pt;width:241.65pt;height:77.6pt;z-index:2517463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">
                <v:textbox>
                  <w:txbxContent>
                    <w:p w14:paraId="540DFDCE" w14:textId="63FEEB00" w:rsidR="00FD579F" w:rsidRPr="00FD579F" w:rsidRDefault="00FD579F">
                      <w:pPr>
                        <w:rPr>
                          <w:b/>
                          <w:bCs/>
                        </w:rPr>
                      </w:pPr>
                      <w:r w:rsidRPr="00FD579F">
                        <w:rPr>
                          <w:b/>
                          <w:bCs/>
                        </w:rPr>
                        <w:t xml:space="preserve">Note: Body Composition is not a required test for the 2021-22 school year. </w:t>
                      </w:r>
                      <w:r w:rsidR="00897233">
                        <w:rPr>
                          <w:b/>
                          <w:bCs/>
                        </w:rPr>
                        <w:t>Users may save entries on this screen, but t</w:t>
                      </w:r>
                      <w:r w:rsidR="00017DA7">
                        <w:rPr>
                          <w:b/>
                          <w:bCs/>
                        </w:rPr>
                        <w:t>he “Submit” button</w:t>
                      </w:r>
                      <w:r w:rsidRPr="00FD579F">
                        <w:rPr>
                          <w:b/>
                          <w:bCs/>
                        </w:rPr>
                        <w:t xml:space="preserve"> for this </w:t>
                      </w:r>
                      <w:r w:rsidR="00913A47">
                        <w:rPr>
                          <w:b/>
                          <w:bCs/>
                        </w:rPr>
                        <w:t>screen</w:t>
                      </w:r>
                      <w:r w:rsidRPr="00FD579F">
                        <w:rPr>
                          <w:b/>
                          <w:bCs/>
                        </w:rPr>
                        <w:t xml:space="preserve"> </w:t>
                      </w:r>
                      <w:r>
                        <w:rPr>
                          <w:b/>
                          <w:bCs/>
                        </w:rPr>
                        <w:t>has been</w:t>
                      </w:r>
                      <w:r w:rsidRPr="00FD579F">
                        <w:rPr>
                          <w:b/>
                          <w:bCs/>
                        </w:rPr>
                        <w:t xml:space="preserve"> disabled.</w:t>
                      </w:r>
                    </w:p>
                  </w:txbxContent>
                </v:textbox>
                <w10:wrap type="square" anchorx="margin"/>
              </v:shape>
            </w:pict>
          </mc:Fallback>
        </mc:AlternateContent>
      </w:r>
      <w:r w:rsidR="002627F2" w:rsidRPr="00FC7CCD">
        <w:rPr>
          <w:b w:val="0"/>
          <w:noProof/>
          <w:sz w:val="20"/>
          <w:szCs w:val="20"/>
          <w:u w:val="none"/>
        </w:rPr>
        <mc:AlternateContent>
          <mc:Choice Requires="wpg">
            <w:drawing>
              <wp:anchor distT="0" distB="0" distL="114300" distR="114300" simplePos="0" relativeHeight="251720704" behindDoc="1" locked="0" layoutInCell="1" allowOverlap="1" wp14:anchorId="562B9CA6" wp14:editId="7C292DBA">
                <wp:simplePos x="0" y="0"/>
                <wp:positionH relativeFrom="margin">
                  <wp:align>right</wp:align>
                </wp:positionH>
                <wp:positionV relativeFrom="paragraph">
                  <wp:posOffset>83185</wp:posOffset>
                </wp:positionV>
                <wp:extent cx="3954780" cy="2004060"/>
                <wp:effectExtent l="0" t="19050" r="26670" b="15240"/>
                <wp:wrapTight wrapText="bothSides">
                  <wp:wrapPolygon edited="0">
                    <wp:start x="4370" y="-205"/>
                    <wp:lineTo x="4370" y="9650"/>
                    <wp:lineTo x="1457" y="11703"/>
                    <wp:lineTo x="208" y="12935"/>
                    <wp:lineTo x="312" y="14783"/>
                    <wp:lineTo x="1561" y="16221"/>
                    <wp:lineTo x="1561" y="16426"/>
                    <wp:lineTo x="4266" y="19506"/>
                    <wp:lineTo x="4370" y="21559"/>
                    <wp:lineTo x="16439" y="21559"/>
                    <wp:lineTo x="16439" y="16221"/>
                    <wp:lineTo x="21642" y="14373"/>
                    <wp:lineTo x="21642" y="11498"/>
                    <wp:lineTo x="16439" y="9650"/>
                    <wp:lineTo x="16439" y="-205"/>
                    <wp:lineTo x="4370" y="-205"/>
                  </wp:wrapPolygon>
                </wp:wrapTight>
                <wp:docPr id="32" name="Group 32"/>
                <wp:cNvGraphicFramePr/>
                <a:graphic xmlns:a="http://schemas.openxmlformats.org/drawingml/2006/main">
                  <a:graphicData uri="http://schemas.microsoft.com/office/word/2010/wordprocessingGroup">
                    <wpg:wgp>
                      <wpg:cNvGrpSpPr/>
                      <wpg:grpSpPr>
                        <a:xfrm>
                          <a:off x="0" y="0"/>
                          <a:ext cx="3954780" cy="2004060"/>
                          <a:chOff x="0" y="0"/>
                          <a:chExt cx="3954780" cy="2004060"/>
                        </a:xfrm>
                      </wpg:grpSpPr>
                      <pic:pic xmlns:pic="http://schemas.openxmlformats.org/drawingml/2006/picture">
                        <pic:nvPicPr>
                          <pic:cNvPr id="13" name="Picture 1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853440" y="0"/>
                            <a:ext cx="2118360" cy="2004060"/>
                          </a:xfrm>
                          <a:prstGeom prst="rect">
                            <a:avLst/>
                          </a:prstGeom>
                          <a:ln w="22225">
                            <a:solidFill>
                              <a:schemeClr val="tx1"/>
                            </a:solidFill>
                          </a:ln>
                        </pic:spPr>
                      </pic:pic>
                      <wpg:grpSp>
                        <wpg:cNvPr id="30" name="Group 30"/>
                        <wpg:cNvGrpSpPr/>
                        <wpg:grpSpPr>
                          <a:xfrm>
                            <a:off x="0" y="1127760"/>
                            <a:ext cx="3954780" cy="755015"/>
                            <a:chOff x="0" y="0"/>
                            <a:chExt cx="3954780" cy="755015"/>
                          </a:xfrm>
                        </wpg:grpSpPr>
                        <wps:wsp>
                          <wps:cNvPr id="105" name="Rectangle 105"/>
                          <wps:cNvSpPr/>
                          <wps:spPr>
                            <a:xfrm>
                              <a:off x="1021080" y="243840"/>
                              <a:ext cx="1303020" cy="2438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1348740" y="556260"/>
                              <a:ext cx="1097280" cy="198755"/>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Picture 3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714500" y="0"/>
                              <a:ext cx="2240280" cy="213360"/>
                            </a:xfrm>
                            <a:prstGeom prst="rect">
                              <a:avLst/>
                            </a:prstGeom>
                            <a:ln w="12700">
                              <a:solidFill>
                                <a:schemeClr val="tx1"/>
                              </a:solidFill>
                            </a:ln>
                          </pic:spPr>
                        </pic:pic>
                        <wps:wsp>
                          <wps:cNvPr id="15" name="Right Arrow 1"/>
                          <wps:cNvSpPr>
                            <a:spLocks noChangeArrowheads="1"/>
                          </wps:cNvSpPr>
                          <wps:spPr bwMode="auto">
                            <a:xfrm>
                              <a:off x="342900" y="182880"/>
                              <a:ext cx="635000" cy="269240"/>
                            </a:xfrm>
                            <a:prstGeom prst="rightArrow">
                              <a:avLst>
                                <a:gd name="adj1" fmla="val 34907"/>
                                <a:gd name="adj2" fmla="val 81848"/>
                              </a:avLst>
                            </a:prstGeom>
                            <a:solidFill>
                              <a:schemeClr val="tx1"/>
                            </a:solidFill>
                            <a:ln w="9525" cap="flat" cmpd="sng">
                              <a:noFill/>
                              <a:prstDash val="solid"/>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cNvPr id="133" name="Group 133"/>
                          <wpg:cNvGrpSpPr/>
                          <wpg:grpSpPr>
                            <a:xfrm>
                              <a:off x="0" y="7620"/>
                              <a:ext cx="444500" cy="323215"/>
                              <a:chOff x="7620" y="-21590"/>
                              <a:chExt cx="444500" cy="323215"/>
                            </a:xfrm>
                          </wpg:grpSpPr>
                          <wps:wsp>
                            <wps:cNvPr id="146" name="Connector 5"/>
                            <wps:cNvSpPr>
                              <a:spLocks noChangeArrowheads="1"/>
                            </wps:cNvSpPr>
                            <wps:spPr bwMode="auto">
                              <a:xfrm>
                                <a:off x="101600" y="0"/>
                                <a:ext cx="247650" cy="216535"/>
                              </a:xfrm>
                              <a:prstGeom prst="flowChartConnector">
                                <a:avLst/>
                              </a:prstGeom>
                              <a:solidFill>
                                <a:schemeClr val="tx1"/>
                              </a:solidFill>
                              <a:ln w="9525" cap="flat" cmpd="sng">
                                <a:solidFill>
                                  <a:schemeClr val="tx1"/>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47" name="Text Box 612"/>
                            <wps:cNvSpPr txBox="1">
                              <a:spLocks noChangeArrowheads="1"/>
                            </wps:cNvSpPr>
                            <wps:spPr bwMode="auto">
                              <a:xfrm>
                                <a:off x="7620" y="-21590"/>
                                <a:ext cx="444500" cy="323215"/>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2BC9D6D2" w14:textId="77777777" w:rsidR="00BF37AC" w:rsidRPr="00A91CE5" w:rsidRDefault="00BF37AC" w:rsidP="00BF37AC">
                                  <w:pPr>
                                    <w:jc w:val="center"/>
                                    <w:rPr>
                                      <w:b/>
                                      <w:color w:val="FFFFFF" w:themeColor="background1"/>
                                      <w:sz w:val="14"/>
                                      <w:szCs w:val="14"/>
                                    </w:rPr>
                                  </w:pPr>
                                  <w:r>
                                    <w:rPr>
                                      <w:b/>
                                      <w:color w:val="FFFFFF" w:themeColor="background1"/>
                                      <w:sz w:val="14"/>
                                      <w:szCs w:val="14"/>
                                    </w:rPr>
                                    <w:t>4</w:t>
                                  </w:r>
                                </w:p>
                              </w:txbxContent>
                            </wps:txbx>
                            <wps:bodyPr rot="0" vert="horz" wrap="square" lIns="91440" tIns="91440" rIns="91440" bIns="91440" anchor="t" anchorCtr="0" upright="1">
                              <a:noAutofit/>
                            </wps:bodyPr>
                          </wps:wsp>
                        </wpg:grpSp>
                      </wpg:grpSp>
                    </wpg:wgp>
                  </a:graphicData>
                </a:graphic>
              </wp:anchor>
            </w:drawing>
          </mc:Choice>
          <mc:Fallback>
            <w:pict>
              <v:group w14:anchorId="562B9CA6" id="Group 32" o:spid="_x0000_s1066" style="position:absolute;margin-left:260.2pt;margin-top:6.55pt;width:311.4pt;height:157.8pt;z-index:-251595776;mso-position-horizontal:right;mso-position-horizontal-relative:margin" coordsize="39547,20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">
                <v:shape id="Picture 13" o:spid="_x0000_s1067" type="#_x0000_t75" style="position:absolute;left:8534;width:21184;height:20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" stroked="t" strokecolor="black [3213]" strokeweight="1.75pt">
                  <v:imagedata r:id="rId38" o:title=""/>
                  <v:path arrowok="t"/>
                </v:shape>
                <v:group id="Group 30" o:spid="_x0000_s1068" style="position:absolute;top:11277;width:39547;height:7550" coordsize="39547,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105" o:spid="_x0000_s1069" style="position:absolute;left:10210;top:2438;width:13031;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" filled="f" strokecolor="black [3213]" strokeweight="1pt"/>
                  <v:rect id="Rectangle 78" o:spid="_x0000_s1070" style="position:absolute;left:13487;top:5562;width:10973;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" filled="f" strokecolor="black [3213]" strokeweight="1pt">
                    <v:stroke dashstyle="3 1"/>
                  </v:rect>
                  <v:shape id="Picture 34" o:spid="_x0000_s1071" type="#_x0000_t75" style="position:absolute;left:17145;width:22402;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" stroked="t" strokecolor="black [3213]" strokeweight="1pt">
                    <v:imagedata r:id="rId39" o:title=""/>
                    <v:path arrowok="t"/>
                  </v:shape>
                  <v:shape id="Right Arrow 1" o:spid="_x0000_s1072" type="#_x0000_t13" style="position:absolute;left:3429;top:1828;width:6350;height:2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" adj="14104,7030" fillcolor="black [3213]" stroked="f">
                    <v:shadow on="t" color="black" opacity="22936f" origin=",.5" offset="0,.63889mm"/>
                  </v:shape>
                  <v:group id="Group 133" o:spid="_x0000_s1073" style="position:absolute;top:76;width:4445;height:3232" coordorigin="7620,-21590" coordsize="44450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Connector 5" o:spid="_x0000_s1074" type="#_x0000_t120" style="position:absolute;left:101600;width:247650;height:216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" fillcolor="black [3213]" strokecolor="black [3213]">
                      <v:shadow on="t" color="black" opacity="22936f" origin=",.5" offset="0,.63889mm"/>
                    </v:shape>
                    <v:shape id="_x0000_s1075" type="#_x0000_t202" style="position:absolute;left:7620;top:-21590;width:444500;height:32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" filled="f" fillcolor="red" stroked="f">
                      <v:textbox inset=",7.2pt,,7.2pt">
                        <w:txbxContent>
                          <w:p w14:paraId="2BC9D6D2" w14:textId="77777777" w:rsidR="00BF37AC" w:rsidRPr="00A91CE5" w:rsidRDefault="00BF37AC" w:rsidP="00BF37AC">
                            <w:pPr>
                              <w:jc w:val="center"/>
                              <w:rPr>
                                <w:b/>
                                <w:color w:val="FFFFFF" w:themeColor="background1"/>
                                <w:sz w:val="14"/>
                                <w:szCs w:val="14"/>
                              </w:rPr>
                            </w:pPr>
                            <w:r>
                              <w:rPr>
                                <w:b/>
                                <w:color w:val="FFFFFF" w:themeColor="background1"/>
                                <w:sz w:val="14"/>
                                <w:szCs w:val="14"/>
                              </w:rPr>
                              <w:t>4</w:t>
                            </w:r>
                          </w:p>
                        </w:txbxContent>
                      </v:textbox>
                    </v:shape>
                  </v:group>
                </v:group>
                <w10:wrap type="tight" anchorx="margin"/>
              </v:group>
            </w:pict>
          </mc:Fallback>
        </mc:AlternateContent>
      </w:r>
    </w:p>
    <w:p w14:paraId="422662A4" w14:textId="77777777" w:rsidR="00141545" w:rsidRPr="00FC7CCD" w:rsidRDefault="00141545" w:rsidP="00FC7CCD">
      <w:pPr>
        <w:pStyle w:val="ListParagraph"/>
        <w:ind w:left="0"/>
        <w:rPr>
          <w:szCs w:val="20"/>
        </w:rPr>
      </w:pPr>
    </w:p>
    <w:p w14:paraId="55A3186D" w14:textId="77777777" w:rsidR="004668A6" w:rsidRPr="00FC7CCD" w:rsidRDefault="004668A6" w:rsidP="007430C9">
      <w:pPr>
        <w:rPr>
          <w:szCs w:val="20"/>
        </w:rPr>
      </w:pPr>
    </w:p>
    <w:p w14:paraId="6CECE82F" w14:textId="3010E43C" w:rsidR="00477F08" w:rsidRDefault="00477F08" w:rsidP="007430C9">
      <w:pPr>
        <w:rPr>
          <w:szCs w:val="20"/>
        </w:rPr>
      </w:pPr>
    </w:p>
    <w:tbl>
      <w:tblPr>
        <w:tblStyle w:val="TableGrid"/>
        <w:tblpPr w:leftFromText="180" w:rightFromText="180" w:vertAnchor="page" w:horzAnchor="page" w:tblpX="1285" w:tblpY="5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3060"/>
      </w:tblGrid>
      <w:tr w:rsidR="001F1D50" w14:paraId="6E0416B7" w14:textId="77777777" w:rsidTr="001F1D50">
        <w:tc>
          <w:tcPr>
            <w:tcW w:w="4518" w:type="dxa"/>
            <w:gridSpan w:val="2"/>
            <w:tcBorders>
              <w:bottom w:val="single" w:sz="4" w:space="0" w:color="auto"/>
            </w:tcBorders>
          </w:tcPr>
          <w:p w14:paraId="57944411" w14:textId="77777777" w:rsidR="001F1D50" w:rsidRPr="00181E5C" w:rsidRDefault="001F1D50" w:rsidP="001F1D50">
            <w:pPr>
              <w:jc w:val="center"/>
              <w:rPr>
                <w:b/>
              </w:rPr>
            </w:pPr>
            <w:r w:rsidRPr="00181E5C">
              <w:rPr>
                <w:b/>
              </w:rPr>
              <w:t>Valid Value Range</w:t>
            </w:r>
          </w:p>
        </w:tc>
      </w:tr>
      <w:tr w:rsidR="001F1D50" w14:paraId="40C8D480" w14:textId="77777777" w:rsidTr="001F1D50">
        <w:tc>
          <w:tcPr>
            <w:tcW w:w="1458" w:type="dxa"/>
            <w:tcBorders>
              <w:top w:val="single" w:sz="4" w:space="0" w:color="auto"/>
            </w:tcBorders>
            <w:shd w:val="clear" w:color="auto" w:fill="D9D9D9" w:themeFill="background1" w:themeFillShade="D9"/>
          </w:tcPr>
          <w:p w14:paraId="2DE862D1" w14:textId="77777777" w:rsidR="001F1D50" w:rsidRPr="00C77AD7" w:rsidRDefault="001F1D50" w:rsidP="001F1D50">
            <w:pPr>
              <w:rPr>
                <w:b/>
              </w:rPr>
            </w:pPr>
            <w:r w:rsidRPr="00C77AD7">
              <w:rPr>
                <w:b/>
              </w:rPr>
              <w:t>Height</w:t>
            </w:r>
          </w:p>
        </w:tc>
        <w:tc>
          <w:tcPr>
            <w:tcW w:w="3060" w:type="dxa"/>
            <w:tcBorders>
              <w:top w:val="single" w:sz="4" w:space="0" w:color="auto"/>
            </w:tcBorders>
          </w:tcPr>
          <w:p w14:paraId="4723BAFA" w14:textId="77777777" w:rsidR="001F1D50" w:rsidRDefault="001F1D50" w:rsidP="001F1D50"/>
        </w:tc>
      </w:tr>
      <w:tr w:rsidR="001F1D50" w14:paraId="59217A94" w14:textId="77777777" w:rsidTr="001F1D50">
        <w:tc>
          <w:tcPr>
            <w:tcW w:w="1458" w:type="dxa"/>
          </w:tcPr>
          <w:p w14:paraId="738CF782" w14:textId="77777777" w:rsidR="001F1D50" w:rsidRPr="00C77AD7" w:rsidRDefault="001F1D50" w:rsidP="001F1D50">
            <w:pPr>
              <w:rPr>
                <w:b/>
              </w:rPr>
            </w:pPr>
            <w:r>
              <w:rPr>
                <w:b/>
              </w:rPr>
              <w:t xml:space="preserve">      </w:t>
            </w:r>
            <w:r w:rsidRPr="00C77AD7">
              <w:rPr>
                <w:b/>
              </w:rPr>
              <w:t>Feet</w:t>
            </w:r>
            <w:r>
              <w:rPr>
                <w:b/>
              </w:rPr>
              <w:t xml:space="preserve">          </w:t>
            </w:r>
          </w:p>
        </w:tc>
        <w:tc>
          <w:tcPr>
            <w:tcW w:w="3060" w:type="dxa"/>
          </w:tcPr>
          <w:p w14:paraId="02001B3C" w14:textId="77777777" w:rsidR="001F1D50" w:rsidRDefault="001F1D50" w:rsidP="001F1D50">
            <w:r>
              <w:t>Number between 3 - 7</w:t>
            </w:r>
          </w:p>
        </w:tc>
      </w:tr>
      <w:tr w:rsidR="001F1D50" w14:paraId="61BB3E3C" w14:textId="77777777" w:rsidTr="001F1D50">
        <w:tc>
          <w:tcPr>
            <w:tcW w:w="1458" w:type="dxa"/>
            <w:tcBorders>
              <w:bottom w:val="single" w:sz="4" w:space="0" w:color="auto"/>
            </w:tcBorders>
          </w:tcPr>
          <w:p w14:paraId="746858EE" w14:textId="77777777" w:rsidR="001F1D50" w:rsidRPr="00C77AD7" w:rsidRDefault="001F1D50" w:rsidP="001F1D50">
            <w:pPr>
              <w:jc w:val="right"/>
              <w:rPr>
                <w:b/>
              </w:rPr>
            </w:pPr>
            <w:r w:rsidRPr="00C77AD7">
              <w:rPr>
                <w:b/>
              </w:rPr>
              <w:t>Inches</w:t>
            </w:r>
          </w:p>
        </w:tc>
        <w:tc>
          <w:tcPr>
            <w:tcW w:w="3060" w:type="dxa"/>
            <w:tcBorders>
              <w:bottom w:val="single" w:sz="4" w:space="0" w:color="auto"/>
            </w:tcBorders>
          </w:tcPr>
          <w:p w14:paraId="62289925" w14:textId="77777777" w:rsidR="001F1D50" w:rsidRDefault="001F1D50" w:rsidP="001F1D50">
            <w:r>
              <w:t>Number between 0 – 11</w:t>
            </w:r>
          </w:p>
          <w:p w14:paraId="4A8815DB" w14:textId="77777777" w:rsidR="001F1D50" w:rsidRDefault="001F1D50" w:rsidP="001F1D50"/>
        </w:tc>
      </w:tr>
      <w:tr w:rsidR="001F1D50" w14:paraId="30FBB74F" w14:textId="77777777" w:rsidTr="001F1D50">
        <w:tc>
          <w:tcPr>
            <w:tcW w:w="1458" w:type="dxa"/>
            <w:tcBorders>
              <w:top w:val="single" w:sz="4" w:space="0" w:color="auto"/>
              <w:bottom w:val="single" w:sz="4" w:space="0" w:color="auto"/>
            </w:tcBorders>
            <w:shd w:val="clear" w:color="auto" w:fill="D9D9D9" w:themeFill="background1" w:themeFillShade="D9"/>
          </w:tcPr>
          <w:p w14:paraId="674F6F2B" w14:textId="77777777" w:rsidR="001F1D50" w:rsidRDefault="001F1D50" w:rsidP="001F1D50">
            <w:pPr>
              <w:rPr>
                <w:b/>
              </w:rPr>
            </w:pPr>
            <w:r w:rsidRPr="00C77AD7">
              <w:rPr>
                <w:b/>
              </w:rPr>
              <w:t>Weight lbs.</w:t>
            </w:r>
          </w:p>
          <w:p w14:paraId="6D68A99F" w14:textId="77777777" w:rsidR="001F1D50" w:rsidRPr="00C77AD7" w:rsidRDefault="001F1D50" w:rsidP="001F1D50">
            <w:pPr>
              <w:rPr>
                <w:b/>
              </w:rPr>
            </w:pPr>
          </w:p>
        </w:tc>
        <w:tc>
          <w:tcPr>
            <w:tcW w:w="3060" w:type="dxa"/>
            <w:tcBorders>
              <w:top w:val="single" w:sz="4" w:space="0" w:color="auto"/>
              <w:bottom w:val="single" w:sz="4" w:space="0" w:color="auto"/>
            </w:tcBorders>
            <w:vAlign w:val="center"/>
          </w:tcPr>
          <w:p w14:paraId="63403345" w14:textId="77777777" w:rsidR="001F1D50" w:rsidRDefault="001F1D50" w:rsidP="001F1D50">
            <w:r>
              <w:t>Number between 30 – 400</w:t>
            </w:r>
          </w:p>
        </w:tc>
      </w:tr>
      <w:tr w:rsidR="001F1D50" w14:paraId="4C9A9182" w14:textId="77777777" w:rsidTr="001F1D50">
        <w:trPr>
          <w:trHeight w:val="405"/>
        </w:trPr>
        <w:tc>
          <w:tcPr>
            <w:tcW w:w="1458" w:type="dxa"/>
            <w:tcBorders>
              <w:top w:val="single" w:sz="4" w:space="0" w:color="auto"/>
            </w:tcBorders>
            <w:shd w:val="clear" w:color="auto" w:fill="F2F2F2" w:themeFill="background1" w:themeFillShade="F2"/>
          </w:tcPr>
          <w:p w14:paraId="43B411FD" w14:textId="77777777" w:rsidR="001F1D50" w:rsidRPr="00C77AD7" w:rsidRDefault="001F1D50" w:rsidP="001F1D50">
            <w:pPr>
              <w:rPr>
                <w:b/>
              </w:rPr>
            </w:pPr>
            <w:r w:rsidRPr="00C77AD7">
              <w:rPr>
                <w:b/>
              </w:rPr>
              <w:t>BMI</w:t>
            </w:r>
          </w:p>
        </w:tc>
        <w:tc>
          <w:tcPr>
            <w:tcW w:w="3060" w:type="dxa"/>
            <w:tcBorders>
              <w:top w:val="single" w:sz="4" w:space="0" w:color="auto"/>
            </w:tcBorders>
            <w:vAlign w:val="center"/>
          </w:tcPr>
          <w:p w14:paraId="6E22EAE7" w14:textId="77777777" w:rsidR="001F1D50" w:rsidRDefault="001F1D50" w:rsidP="001F1D50">
            <w:r>
              <w:t>System populated</w:t>
            </w:r>
          </w:p>
        </w:tc>
      </w:tr>
    </w:tbl>
    <w:p w14:paraId="60CD1027" w14:textId="4B38839A" w:rsidR="007430C9" w:rsidRDefault="007430C9" w:rsidP="007430C9">
      <w:pPr>
        <w:rPr>
          <w:szCs w:val="20"/>
        </w:rPr>
      </w:pPr>
    </w:p>
    <w:p w14:paraId="35F17F89" w14:textId="1D3E2EBB" w:rsidR="007430C9" w:rsidRDefault="007430C9" w:rsidP="007430C9">
      <w:pPr>
        <w:rPr>
          <w:szCs w:val="20"/>
        </w:rPr>
      </w:pPr>
    </w:p>
    <w:p w14:paraId="0CB67CAB" w14:textId="77777777" w:rsidR="007430C9" w:rsidRDefault="007430C9" w:rsidP="007430C9">
      <w:pPr>
        <w:rPr>
          <w:szCs w:val="20"/>
        </w:rPr>
      </w:pPr>
    </w:p>
    <w:p w14:paraId="4FD9740D" w14:textId="77777777" w:rsidR="00474033" w:rsidRDefault="00474033" w:rsidP="007430C9">
      <w:pPr>
        <w:rPr>
          <w:szCs w:val="20"/>
        </w:rPr>
      </w:pPr>
    </w:p>
    <w:p w14:paraId="6445FEF2" w14:textId="77777777" w:rsidR="006A1308" w:rsidRDefault="006A1308" w:rsidP="006C0151"/>
    <w:p w14:paraId="6C527D27" w14:textId="77777777" w:rsidR="004668A6" w:rsidRDefault="004668A6" w:rsidP="006C0151"/>
    <w:p w14:paraId="339828F2" w14:textId="77777777" w:rsidR="003067AE" w:rsidRDefault="0064185E" w:rsidP="00FC7CCD">
      <w:pPr>
        <w:ind w:left="900" w:right="900" w:hanging="900"/>
        <w:jc w:val="both"/>
      </w:pPr>
      <w:r>
        <w:tab/>
      </w:r>
    </w:p>
    <w:p w14:paraId="5B9E023E" w14:textId="6D0FE505" w:rsidR="006C0151" w:rsidRDefault="006C0151" w:rsidP="00FC7CCD">
      <w:pPr>
        <w:ind w:left="1080" w:right="900"/>
        <w:jc w:val="both"/>
        <w:rPr>
          <w:color w:val="FF0000"/>
        </w:rPr>
      </w:pPr>
      <w:r w:rsidRPr="001B6D41">
        <w:t>The system will generate an error message</w:t>
      </w:r>
      <w:r w:rsidR="006A1308" w:rsidRPr="006A1308">
        <w:t xml:space="preserve"> </w:t>
      </w:r>
      <w:r w:rsidR="006A1308">
        <w:t>in red</w:t>
      </w:r>
      <w:r w:rsidR="001F4A81">
        <w:t>,</w:t>
      </w:r>
      <w:r w:rsidR="006A1308">
        <w:t xml:space="preserve"> under the </w:t>
      </w:r>
      <w:r w:rsidR="006A1308" w:rsidRPr="00273117">
        <w:rPr>
          <w:b/>
        </w:rPr>
        <w:t>Search</w:t>
      </w:r>
      <w:r w:rsidR="006A1308">
        <w:t xml:space="preserve"> button,</w:t>
      </w:r>
      <w:r w:rsidRPr="001B6D41">
        <w:t xml:space="preserve"> if invalid score values are entered or if a field is left blank.   The entry field with the error will be</w:t>
      </w:r>
      <w:r w:rsidR="00D315D9">
        <w:t xml:space="preserve"> </w:t>
      </w:r>
      <w:r w:rsidRPr="001B6D41">
        <w:t xml:space="preserve">highlighted in red, </w:t>
      </w:r>
      <w:r>
        <w:t xml:space="preserve">hover </w:t>
      </w:r>
      <w:r w:rsidR="006A1308">
        <w:t xml:space="preserve">the mouse pointer </w:t>
      </w:r>
      <w:r w:rsidRPr="001B6D41">
        <w:t xml:space="preserve">over the field </w:t>
      </w:r>
      <w:r>
        <w:t xml:space="preserve">to display a tooltip with </w:t>
      </w:r>
      <w:r w:rsidRPr="001B6D41">
        <w:t>the correct value</w:t>
      </w:r>
      <w:r>
        <w:t xml:space="preserve">.  </w:t>
      </w:r>
      <w:r w:rsidR="00B51516">
        <w:t xml:space="preserve">The </w:t>
      </w:r>
      <w:r w:rsidR="00B51516" w:rsidRPr="00B51516">
        <w:rPr>
          <w:b/>
        </w:rPr>
        <w:t>Test Start Date</w:t>
      </w:r>
      <w:r w:rsidR="00B51516">
        <w:t xml:space="preserve"> </w:t>
      </w:r>
      <w:r w:rsidR="003067AE">
        <w:t>field does not display a</w:t>
      </w:r>
      <w:r>
        <w:t xml:space="preserve"> tooltip</w:t>
      </w:r>
      <w:r w:rsidRPr="003F1815">
        <w:rPr>
          <w:color w:val="FF0000"/>
        </w:rPr>
        <w:t>.</w:t>
      </w:r>
    </w:p>
    <w:p w14:paraId="534EC1B1" w14:textId="1B453CCE" w:rsidR="00AC6FA5" w:rsidRPr="003F1815" w:rsidRDefault="002627F2" w:rsidP="00AC6FA5">
      <w:pPr>
        <w:ind w:firstLine="720"/>
        <w:rPr>
          <w:color w:val="FF0000"/>
        </w:rPr>
      </w:pPr>
      <w:r>
        <w:rPr>
          <w:noProof/>
          <w:color w:val="FF0000"/>
        </w:rPr>
        <mc:AlternateContent>
          <mc:Choice Requires="wpg">
            <w:drawing>
              <wp:anchor distT="0" distB="0" distL="114300" distR="114300" simplePos="0" relativeHeight="251707392" behindDoc="1" locked="0" layoutInCell="1" allowOverlap="1" wp14:anchorId="4A3A64C1" wp14:editId="52CC3C71">
                <wp:simplePos x="0" y="0"/>
                <wp:positionH relativeFrom="margin">
                  <wp:align>center</wp:align>
                </wp:positionH>
                <wp:positionV relativeFrom="paragraph">
                  <wp:posOffset>74930</wp:posOffset>
                </wp:positionV>
                <wp:extent cx="5800090" cy="2644140"/>
                <wp:effectExtent l="19050" t="19050" r="10160" b="22860"/>
                <wp:wrapTight wrapText="bothSides">
                  <wp:wrapPolygon edited="0">
                    <wp:start x="-71" y="-156"/>
                    <wp:lineTo x="-71" y="21631"/>
                    <wp:lineTo x="21567" y="21631"/>
                    <wp:lineTo x="21567" y="4202"/>
                    <wp:lineTo x="13054" y="2334"/>
                    <wp:lineTo x="13054" y="-156"/>
                    <wp:lineTo x="-71" y="-156"/>
                  </wp:wrapPolygon>
                </wp:wrapTight>
                <wp:docPr id="33" name="Group 33"/>
                <wp:cNvGraphicFramePr/>
                <a:graphic xmlns:a="http://schemas.openxmlformats.org/drawingml/2006/main">
                  <a:graphicData uri="http://schemas.microsoft.com/office/word/2010/wordprocessingGroup">
                    <wpg:wgp>
                      <wpg:cNvGrpSpPr/>
                      <wpg:grpSpPr>
                        <a:xfrm>
                          <a:off x="0" y="0"/>
                          <a:ext cx="5800090" cy="2644140"/>
                          <a:chOff x="0" y="0"/>
                          <a:chExt cx="5800090" cy="2644140"/>
                        </a:xfrm>
                      </wpg:grpSpPr>
                      <pic:pic xmlns:pic="http://schemas.openxmlformats.org/drawingml/2006/picture">
                        <pic:nvPicPr>
                          <pic:cNvPr id="87" name="Picture 87"/>
                          <pic:cNvPicPr>
                            <a:picLocks noChangeAspect="1"/>
                          </pic:cNvPicPr>
                        </pic:nvPicPr>
                        <pic:blipFill rotWithShape="1">
                          <a:blip r:embed="rId40">
                            <a:extLst>
                              <a:ext uri="{28A0092B-C50C-407E-A947-70E740481C1C}">
                                <a14:useLocalDpi xmlns:a14="http://schemas.microsoft.com/office/drawing/2010/main" val="0"/>
                              </a:ext>
                            </a:extLst>
                          </a:blip>
                          <a:srcRect l="1918" t="39566" r="40026" b="36895"/>
                          <a:stretch/>
                        </pic:blipFill>
                        <pic:spPr bwMode="auto">
                          <a:xfrm>
                            <a:off x="0" y="0"/>
                            <a:ext cx="3459480" cy="358140"/>
                          </a:xfrm>
                          <a:prstGeom prst="rect">
                            <a:avLst/>
                          </a:prstGeom>
                          <a:ln w="25400">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11" name="Picture 11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15240" y="579120"/>
                            <a:ext cx="5784850" cy="2065020"/>
                          </a:xfrm>
                          <a:prstGeom prst="rect">
                            <a:avLst/>
                          </a:prstGeom>
                          <a:ln w="25400">
                            <a:solidFill>
                              <a:schemeClr val="tx1"/>
                            </a:solidFill>
                          </a:ln>
                        </pic:spPr>
                      </pic:pic>
                    </wpg:wgp>
                  </a:graphicData>
                </a:graphic>
              </wp:anchor>
            </w:drawing>
          </mc:Choice>
          <mc:Fallback>
            <w:pict>
              <v:group w14:anchorId="78F9E8BA" id="Group 33" o:spid="_x0000_s1026" style="position:absolute;margin-left:0;margin-top:5.9pt;width:456.7pt;height:208.2pt;z-index:-251609088;mso-position-horizontal:center;mso-position-horizontal-relative:margin" coordsize="58000,26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">
                <v:shape id="Picture 87" o:spid="_x0000_s1027" type="#_x0000_t75" style="position:absolute;width:34594;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" stroked="t" strokecolor="black [3213]" strokeweight="2pt">
                  <v:imagedata r:id="rId42" o:title="" croptop="25930f" cropbottom="24180f" cropleft="1257f" cropright="26231f"/>
                  <v:path arrowok="t"/>
                </v:shape>
                <v:shape id="Picture 111" o:spid="_x0000_s1028" type="#_x0000_t75" style="position:absolute;left:152;top:5791;width:57848;height:20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" stroked="t" strokecolor="black [3213]" strokeweight="2pt">
                  <v:imagedata r:id="rId43" o:title=""/>
                  <v:path arrowok="t"/>
                </v:shape>
                <w10:wrap type="tight" anchorx="margin"/>
              </v:group>
            </w:pict>
          </mc:Fallback>
        </mc:AlternateContent>
      </w:r>
    </w:p>
    <w:p w14:paraId="0F6994F8" w14:textId="77777777" w:rsidR="006C0151" w:rsidRPr="00FC7CCD" w:rsidRDefault="006C0151" w:rsidP="00FC7CCD">
      <w:pPr>
        <w:rPr>
          <w:szCs w:val="20"/>
        </w:rPr>
      </w:pPr>
    </w:p>
    <w:p w14:paraId="6084B69F" w14:textId="6417E578" w:rsidR="00473E99" w:rsidRPr="00FC7CCD" w:rsidRDefault="00473E99" w:rsidP="00FC7CCD">
      <w:pPr>
        <w:rPr>
          <w:szCs w:val="20"/>
        </w:rPr>
      </w:pPr>
    </w:p>
    <w:p w14:paraId="5E5EEB5E" w14:textId="77777777" w:rsidR="006C0151" w:rsidRPr="00FC7CCD" w:rsidRDefault="006C0151" w:rsidP="00FC7CCD">
      <w:pPr>
        <w:pStyle w:val="Heading20"/>
        <w:spacing w:before="0"/>
        <w:rPr>
          <w:b w:val="0"/>
          <w:sz w:val="20"/>
          <w:szCs w:val="20"/>
        </w:rPr>
      </w:pPr>
    </w:p>
    <w:p w14:paraId="7A786DC8" w14:textId="77777777" w:rsidR="006C0151" w:rsidRPr="00FC7CCD" w:rsidRDefault="006C0151" w:rsidP="00FC7CCD">
      <w:pPr>
        <w:pStyle w:val="Heading20"/>
        <w:spacing w:before="0"/>
        <w:rPr>
          <w:b w:val="0"/>
          <w:sz w:val="20"/>
          <w:szCs w:val="20"/>
        </w:rPr>
      </w:pPr>
    </w:p>
    <w:p w14:paraId="79187C6D" w14:textId="77777777" w:rsidR="006C0151" w:rsidRPr="00FC7CCD" w:rsidRDefault="006C0151" w:rsidP="00FC7CCD">
      <w:pPr>
        <w:pStyle w:val="Heading20"/>
        <w:spacing w:before="0"/>
        <w:rPr>
          <w:b w:val="0"/>
          <w:sz w:val="20"/>
          <w:szCs w:val="20"/>
        </w:rPr>
      </w:pPr>
    </w:p>
    <w:p w14:paraId="3B6A5BA8" w14:textId="77777777" w:rsidR="004334D5" w:rsidRPr="00FC7CCD" w:rsidRDefault="004334D5" w:rsidP="00FC7CCD">
      <w:pPr>
        <w:pStyle w:val="Heading20"/>
        <w:spacing w:before="0"/>
        <w:rPr>
          <w:b w:val="0"/>
          <w:sz w:val="20"/>
          <w:szCs w:val="20"/>
        </w:rPr>
      </w:pPr>
    </w:p>
    <w:p w14:paraId="7A4B11D2" w14:textId="77777777" w:rsidR="0097049F" w:rsidRPr="00FC7CCD" w:rsidRDefault="0097049F" w:rsidP="00FC7CCD">
      <w:pPr>
        <w:pStyle w:val="Heading20"/>
        <w:spacing w:before="0"/>
        <w:rPr>
          <w:b w:val="0"/>
          <w:sz w:val="20"/>
          <w:szCs w:val="20"/>
        </w:rPr>
      </w:pPr>
    </w:p>
    <w:p w14:paraId="2CF7A4AB" w14:textId="77777777" w:rsidR="006D44B9" w:rsidRPr="00FC7CCD" w:rsidRDefault="006D44B9" w:rsidP="00FC7CCD">
      <w:pPr>
        <w:pStyle w:val="Heading20"/>
        <w:spacing w:before="0"/>
        <w:rPr>
          <w:b w:val="0"/>
          <w:sz w:val="20"/>
          <w:szCs w:val="20"/>
        </w:rPr>
      </w:pPr>
    </w:p>
    <w:p w14:paraId="15A45948" w14:textId="77777777" w:rsidR="00FD579F" w:rsidRDefault="00FD579F" w:rsidP="001A6D02">
      <w:pPr>
        <w:pStyle w:val="Heading20"/>
        <w:spacing w:before="0"/>
      </w:pPr>
    </w:p>
    <w:p w14:paraId="5AE074D4" w14:textId="58497899" w:rsidR="007947FF" w:rsidRPr="007947FF" w:rsidRDefault="007947FF" w:rsidP="001A6D02">
      <w:pPr>
        <w:pStyle w:val="Heading20"/>
        <w:spacing w:before="0"/>
      </w:pPr>
      <w:r>
        <w:lastRenderedPageBreak/>
        <w:t>Aerobic Capacity</w:t>
      </w:r>
    </w:p>
    <w:p w14:paraId="6FEEDB81" w14:textId="77777777" w:rsidR="007C528F" w:rsidRDefault="007C528F" w:rsidP="007C528F">
      <w:pPr>
        <w:pStyle w:val="ListParagraph"/>
        <w:ind w:left="0"/>
        <w:rPr>
          <w:szCs w:val="20"/>
        </w:rPr>
      </w:pPr>
      <w:r w:rsidRPr="00F6201C">
        <w:rPr>
          <w:szCs w:val="20"/>
        </w:rPr>
        <w:t xml:space="preserve">The aerobic capacity component provides </w:t>
      </w:r>
      <w:r w:rsidRPr="00F6201C">
        <w:rPr>
          <w:b/>
          <w:szCs w:val="20"/>
        </w:rPr>
        <w:t>three test options</w:t>
      </w:r>
      <w:r w:rsidR="002C7C48" w:rsidRPr="00542583">
        <w:rPr>
          <w:szCs w:val="20"/>
        </w:rPr>
        <w:t>;</w:t>
      </w:r>
      <w:r w:rsidRPr="00542583">
        <w:rPr>
          <w:szCs w:val="20"/>
        </w:rPr>
        <w:t xml:space="preserve"> </w:t>
      </w:r>
      <w:r w:rsidRPr="00F6201C">
        <w:rPr>
          <w:szCs w:val="20"/>
        </w:rPr>
        <w:t>scores can only be entered for one option</w:t>
      </w:r>
      <w:r w:rsidR="00313174">
        <w:rPr>
          <w:szCs w:val="20"/>
        </w:rPr>
        <w:t>.</w:t>
      </w:r>
      <w:r w:rsidRPr="00F6201C">
        <w:rPr>
          <w:szCs w:val="20"/>
        </w:rPr>
        <w:t xml:space="preserve"> </w:t>
      </w:r>
      <w:r w:rsidR="00313174">
        <w:rPr>
          <w:szCs w:val="20"/>
        </w:rPr>
        <w:t>A</w:t>
      </w:r>
      <w:r>
        <w:rPr>
          <w:szCs w:val="20"/>
        </w:rPr>
        <w:t>s the scores for a test option are being entered</w:t>
      </w:r>
      <w:r w:rsidR="00542583">
        <w:rPr>
          <w:szCs w:val="20"/>
        </w:rPr>
        <w:t>,</w:t>
      </w:r>
      <w:r>
        <w:rPr>
          <w:szCs w:val="20"/>
        </w:rPr>
        <w:t xml:space="preserve"> </w:t>
      </w:r>
      <w:r w:rsidRPr="00F6201C">
        <w:rPr>
          <w:szCs w:val="20"/>
        </w:rPr>
        <w:t xml:space="preserve">the other </w:t>
      </w:r>
      <w:r>
        <w:rPr>
          <w:szCs w:val="20"/>
        </w:rPr>
        <w:t xml:space="preserve">options will become </w:t>
      </w:r>
      <w:r w:rsidRPr="00F6201C">
        <w:rPr>
          <w:szCs w:val="20"/>
        </w:rPr>
        <w:t>disabled</w:t>
      </w:r>
      <w:r>
        <w:rPr>
          <w:szCs w:val="20"/>
        </w:rPr>
        <w:t>.</w:t>
      </w:r>
      <w:r w:rsidR="006C2CD4">
        <w:rPr>
          <w:szCs w:val="20"/>
        </w:rPr>
        <w:t xml:space="preserve">  The VO2 field is system generated once the values are saved.</w:t>
      </w:r>
    </w:p>
    <w:p w14:paraId="3967D2AF" w14:textId="77777777" w:rsidR="00A358D2" w:rsidRPr="0012651B" w:rsidRDefault="006E736E" w:rsidP="00A358D2">
      <w:r>
        <w:t>Follow these</w:t>
      </w:r>
      <w:r w:rsidR="0012651B">
        <w:t xml:space="preserve"> instructions</w:t>
      </w:r>
      <w:r>
        <w:t xml:space="preserve"> to correct the data in a field</w:t>
      </w:r>
      <w:r w:rsidR="0012651B">
        <w:t xml:space="preserve"> whenever the </w:t>
      </w:r>
      <w:r w:rsidR="0012651B" w:rsidRPr="0012651B">
        <w:t xml:space="preserve">component has more than one </w:t>
      </w:r>
      <w:r w:rsidR="0012651B">
        <w:t xml:space="preserve">test </w:t>
      </w:r>
      <w:r w:rsidR="0012651B" w:rsidRPr="0012651B">
        <w:t>option:</w:t>
      </w:r>
      <w:r w:rsidR="0012651B">
        <w:t xml:space="preserve"> (a)</w:t>
      </w:r>
      <w:r w:rsidR="0012651B" w:rsidRPr="0012651B">
        <w:t xml:space="preserve"> delete the data in the field, enter the correct value</w:t>
      </w:r>
      <w:r>
        <w:t>(</w:t>
      </w:r>
      <w:r w:rsidR="0012651B" w:rsidRPr="0012651B">
        <w:t>s</w:t>
      </w:r>
      <w:r>
        <w:t>)</w:t>
      </w:r>
      <w:r w:rsidR="0012651B" w:rsidRPr="0012651B">
        <w:t xml:space="preserve"> and save </w:t>
      </w:r>
      <w:r w:rsidR="0012651B" w:rsidRPr="0012651B">
        <w:rPr>
          <w:b/>
          <w:u w:val="single"/>
        </w:rPr>
        <w:t>or</w:t>
      </w:r>
      <w:r w:rsidR="0012651B" w:rsidRPr="0012651B">
        <w:t xml:space="preserve"> </w:t>
      </w:r>
      <w:r w:rsidR="0012651B">
        <w:t xml:space="preserve">(b) </w:t>
      </w:r>
      <w:r w:rsidR="0012651B" w:rsidRPr="0012651B">
        <w:t>delete the data in the field, enter the appropriate value</w:t>
      </w:r>
      <w:r>
        <w:t>(</w:t>
      </w:r>
      <w:r w:rsidR="0012651B" w:rsidRPr="0012651B">
        <w:t>s</w:t>
      </w:r>
      <w:r>
        <w:t>)</w:t>
      </w:r>
      <w:r w:rsidR="000708CF">
        <w:t xml:space="preserve"> in one of the other option</w:t>
      </w:r>
      <w:r w:rsidR="0012651B" w:rsidRPr="0012651B">
        <w:t xml:space="preserve"> fields and save.  </w:t>
      </w:r>
      <w:r>
        <w:t>The Reset button</w:t>
      </w:r>
      <w:r w:rsidR="002408A0">
        <w:t xml:space="preserve"> </w:t>
      </w:r>
      <w:r w:rsidR="008433F5">
        <w:t xml:space="preserve">should not be used </w:t>
      </w:r>
      <w:r w:rsidR="000708CF">
        <w:t>since</w:t>
      </w:r>
      <w:r w:rsidR="002A7E4E">
        <w:t xml:space="preserve"> it will</w:t>
      </w:r>
      <w:r w:rsidR="00284DF0">
        <w:t xml:space="preserve"> delete</w:t>
      </w:r>
      <w:r w:rsidR="00806DEE">
        <w:t xml:space="preserve"> the data</w:t>
      </w:r>
      <w:r w:rsidR="0012651B" w:rsidRPr="0012651B">
        <w:t xml:space="preserve"> from the selected </w:t>
      </w:r>
      <w:r w:rsidR="000708CF">
        <w:t xml:space="preserve">option </w:t>
      </w:r>
      <w:proofErr w:type="gramStart"/>
      <w:r w:rsidR="0012651B" w:rsidRPr="0012651B">
        <w:t>field</w:t>
      </w:r>
      <w:proofErr w:type="gramEnd"/>
      <w:r w:rsidR="0012651B" w:rsidRPr="0012651B">
        <w:t xml:space="preserve"> but</w:t>
      </w:r>
      <w:r w:rsidR="000708CF">
        <w:t xml:space="preserve"> it </w:t>
      </w:r>
      <w:r w:rsidR="004342EA">
        <w:t>will keep</w:t>
      </w:r>
      <w:r w:rsidR="004342EA" w:rsidRPr="0012651B">
        <w:t xml:space="preserve"> </w:t>
      </w:r>
      <w:r w:rsidR="004342EA">
        <w:t>the</w:t>
      </w:r>
      <w:r w:rsidR="0012651B" w:rsidRPr="0012651B">
        <w:t xml:space="preserve"> other </w:t>
      </w:r>
      <w:r w:rsidR="000708CF">
        <w:t xml:space="preserve">option fields </w:t>
      </w:r>
      <w:r w:rsidR="0012651B" w:rsidRPr="0012651B">
        <w:t>disabled.</w:t>
      </w:r>
    </w:p>
    <w:p w14:paraId="5F0A4FED" w14:textId="1987935D" w:rsidR="007947FF" w:rsidRDefault="002627F2" w:rsidP="00A57B2A">
      <w:pPr>
        <w:rPr>
          <w:szCs w:val="20"/>
        </w:rPr>
      </w:pPr>
      <w:r>
        <w:rPr>
          <w:noProof/>
          <w:szCs w:val="20"/>
        </w:rPr>
        <mc:AlternateContent>
          <mc:Choice Requires="wpg">
            <w:drawing>
              <wp:anchor distT="0" distB="0" distL="114300" distR="114300" simplePos="0" relativeHeight="251722752" behindDoc="1" locked="0" layoutInCell="1" allowOverlap="1" wp14:anchorId="012D09F7" wp14:editId="0037AF45">
                <wp:simplePos x="0" y="0"/>
                <wp:positionH relativeFrom="margin">
                  <wp:align>right</wp:align>
                </wp:positionH>
                <wp:positionV relativeFrom="paragraph">
                  <wp:posOffset>62865</wp:posOffset>
                </wp:positionV>
                <wp:extent cx="4808220" cy="1920240"/>
                <wp:effectExtent l="0" t="19050" r="11430" b="22860"/>
                <wp:wrapTight wrapText="bothSides">
                  <wp:wrapPolygon edited="0">
                    <wp:start x="3509" y="-214"/>
                    <wp:lineTo x="3509" y="13500"/>
                    <wp:lineTo x="257" y="13500"/>
                    <wp:lineTo x="171" y="16286"/>
                    <wp:lineTo x="1284" y="17571"/>
                    <wp:lineTo x="3081" y="20357"/>
                    <wp:lineTo x="3509" y="20357"/>
                    <wp:lineTo x="3509" y="21643"/>
                    <wp:lineTo x="21566" y="21643"/>
                    <wp:lineTo x="21566" y="-214"/>
                    <wp:lineTo x="3509" y="-214"/>
                  </wp:wrapPolygon>
                </wp:wrapTight>
                <wp:docPr id="47" name="Group 47"/>
                <wp:cNvGraphicFramePr/>
                <a:graphic xmlns:a="http://schemas.openxmlformats.org/drawingml/2006/main">
                  <a:graphicData uri="http://schemas.microsoft.com/office/word/2010/wordprocessingGroup">
                    <wpg:wgp>
                      <wpg:cNvGrpSpPr/>
                      <wpg:grpSpPr>
                        <a:xfrm>
                          <a:off x="0" y="0"/>
                          <a:ext cx="4808220" cy="1920240"/>
                          <a:chOff x="0" y="0"/>
                          <a:chExt cx="4808220" cy="1920240"/>
                        </a:xfrm>
                      </wpg:grpSpPr>
                      <pic:pic xmlns:pic="http://schemas.openxmlformats.org/drawingml/2006/picture">
                        <pic:nvPicPr>
                          <pic:cNvPr id="97" name="Picture 97"/>
                          <pic:cNvPicPr>
                            <a:picLocks noChangeAspect="1"/>
                          </pic:cNvPicPr>
                        </pic:nvPicPr>
                        <pic:blipFill rotWithShape="1">
                          <a:blip r:embed="rId44">
                            <a:extLst>
                              <a:ext uri="{28A0092B-C50C-407E-A947-70E740481C1C}">
                                <a14:useLocalDpi xmlns:a14="http://schemas.microsoft.com/office/drawing/2010/main" val="0"/>
                              </a:ext>
                            </a:extLst>
                          </a:blip>
                          <a:srcRect l="2551" t="1" r="2528" b="3447"/>
                          <a:stretch/>
                        </pic:blipFill>
                        <pic:spPr bwMode="auto">
                          <a:xfrm>
                            <a:off x="845820" y="0"/>
                            <a:ext cx="3962400" cy="1920240"/>
                          </a:xfrm>
                          <a:prstGeom prst="rect">
                            <a:avLst/>
                          </a:prstGeom>
                          <a:ln w="254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grpSp>
                        <wpg:cNvPr id="46" name="Group 46"/>
                        <wpg:cNvGrpSpPr/>
                        <wpg:grpSpPr>
                          <a:xfrm>
                            <a:off x="0" y="281940"/>
                            <a:ext cx="4389120" cy="1584960"/>
                            <a:chOff x="0" y="0"/>
                            <a:chExt cx="4389120" cy="1584960"/>
                          </a:xfrm>
                        </wpg:grpSpPr>
                        <wps:wsp>
                          <wps:cNvPr id="19" name="Rectangle 19"/>
                          <wps:cNvSpPr/>
                          <wps:spPr>
                            <a:xfrm>
                              <a:off x="2263140" y="1386840"/>
                              <a:ext cx="1104900" cy="198120"/>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 name="Group 45"/>
                          <wpg:cNvGrpSpPr/>
                          <wpg:grpSpPr>
                            <a:xfrm>
                              <a:off x="0" y="0"/>
                              <a:ext cx="4389120" cy="1358900"/>
                              <a:chOff x="0" y="0"/>
                              <a:chExt cx="4389120" cy="1358900"/>
                            </a:xfrm>
                          </wpg:grpSpPr>
                          <wpg:grpSp>
                            <wpg:cNvPr id="21" name="Group 21"/>
                            <wpg:cNvGrpSpPr/>
                            <wpg:grpSpPr>
                              <a:xfrm>
                                <a:off x="883920" y="0"/>
                                <a:ext cx="3505200" cy="1341120"/>
                                <a:chOff x="99060" y="7620"/>
                                <a:chExt cx="3505200" cy="1341120"/>
                              </a:xfrm>
                            </wpg:grpSpPr>
                            <wps:wsp>
                              <wps:cNvPr id="68" name="Rectangle 68"/>
                              <wps:cNvSpPr/>
                              <wps:spPr>
                                <a:xfrm>
                                  <a:off x="99060" y="7620"/>
                                  <a:ext cx="1005840" cy="9982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1188720" y="22860"/>
                                  <a:ext cx="655320" cy="9829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1912620" y="15240"/>
                                  <a:ext cx="1691640" cy="10134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1882140" y="1089660"/>
                                  <a:ext cx="1508760" cy="2514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1325880" y="1097280"/>
                                  <a:ext cx="480060" cy="2514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198120" y="1097280"/>
                                  <a:ext cx="1051560" cy="2514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 name="Group 38"/>
                            <wpg:cNvGrpSpPr/>
                            <wpg:grpSpPr>
                              <a:xfrm>
                                <a:off x="0" y="914400"/>
                                <a:ext cx="977900" cy="444500"/>
                                <a:chOff x="0" y="0"/>
                                <a:chExt cx="977900" cy="444500"/>
                              </a:xfrm>
                            </wpg:grpSpPr>
                            <wps:wsp>
                              <wps:cNvPr id="22" name="Right Arrow 1"/>
                              <wps:cNvSpPr>
                                <a:spLocks noChangeArrowheads="1"/>
                              </wps:cNvSpPr>
                              <wps:spPr bwMode="auto">
                                <a:xfrm>
                                  <a:off x="342900" y="175260"/>
                                  <a:ext cx="635000" cy="269240"/>
                                </a:xfrm>
                                <a:prstGeom prst="rightArrow">
                                  <a:avLst>
                                    <a:gd name="adj1" fmla="val 34907"/>
                                    <a:gd name="adj2" fmla="val 81848"/>
                                  </a:avLst>
                                </a:prstGeom>
                                <a:solidFill>
                                  <a:schemeClr val="tx1"/>
                                </a:solidFill>
                                <a:ln w="9525" cap="flat" cmpd="sng">
                                  <a:noFill/>
                                  <a:prstDash val="solid"/>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cNvPr id="149" name="Group 149"/>
                              <wpg:cNvGrpSpPr/>
                              <wpg:grpSpPr>
                                <a:xfrm>
                                  <a:off x="0" y="0"/>
                                  <a:ext cx="444500" cy="323215"/>
                                  <a:chOff x="7620" y="-21590"/>
                                  <a:chExt cx="444500" cy="323215"/>
                                </a:xfrm>
                              </wpg:grpSpPr>
                              <wps:wsp>
                                <wps:cNvPr id="150" name="Connector 5"/>
                                <wps:cNvSpPr>
                                  <a:spLocks noChangeArrowheads="1"/>
                                </wps:cNvSpPr>
                                <wps:spPr bwMode="auto">
                                  <a:xfrm>
                                    <a:off x="101600" y="0"/>
                                    <a:ext cx="247650" cy="216535"/>
                                  </a:xfrm>
                                  <a:prstGeom prst="flowChartConnector">
                                    <a:avLst/>
                                  </a:prstGeom>
                                  <a:solidFill>
                                    <a:schemeClr val="tx1"/>
                                  </a:solidFill>
                                  <a:ln w="9525" cap="flat" cmpd="sng">
                                    <a:solidFill>
                                      <a:schemeClr val="tx1"/>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51" name="Text Box 612"/>
                                <wps:cNvSpPr txBox="1">
                                  <a:spLocks noChangeArrowheads="1"/>
                                </wps:cNvSpPr>
                                <wps:spPr bwMode="auto">
                                  <a:xfrm>
                                    <a:off x="7620" y="-21590"/>
                                    <a:ext cx="444500" cy="323215"/>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1D474E3B" w14:textId="77777777" w:rsidR="00BF37AC" w:rsidRPr="00A91CE5" w:rsidRDefault="00BF37AC" w:rsidP="00BF37AC">
                                      <w:pPr>
                                        <w:jc w:val="center"/>
                                        <w:rPr>
                                          <w:b/>
                                          <w:color w:val="FFFFFF" w:themeColor="background1"/>
                                          <w:sz w:val="14"/>
                                          <w:szCs w:val="14"/>
                                        </w:rPr>
                                      </w:pPr>
                                      <w:r>
                                        <w:rPr>
                                          <w:b/>
                                          <w:color w:val="FFFFFF" w:themeColor="background1"/>
                                          <w:sz w:val="14"/>
                                          <w:szCs w:val="14"/>
                                        </w:rPr>
                                        <w:t>4</w:t>
                                      </w:r>
                                    </w:p>
                                  </w:txbxContent>
                                </wps:txbx>
                                <wps:bodyPr rot="0" vert="horz" wrap="square" lIns="91440" tIns="91440" rIns="91440" bIns="91440" anchor="t" anchorCtr="0" upright="1">
                                  <a:noAutofit/>
                                </wps:bodyPr>
                              </wps:wsp>
                            </wpg:grpSp>
                          </wpg:grpSp>
                        </wpg:grpSp>
                      </wpg:grpSp>
                    </wpg:wgp>
                  </a:graphicData>
                </a:graphic>
              </wp:anchor>
            </w:drawing>
          </mc:Choice>
          <mc:Fallback>
            <w:pict>
              <v:group w14:anchorId="012D09F7" id="Group 47" o:spid="_x0000_s1076" style="position:absolute;margin-left:327.4pt;margin-top:4.95pt;width:378.6pt;height:151.2pt;z-index:-251593728;mso-position-horizontal:right;mso-position-horizontal-relative:margin" coordsize="48082,19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">
                <v:shape id="Picture 97" o:spid="_x0000_s1077" type="#_x0000_t75" style="position:absolute;left:8458;width:39624;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" stroked="t" strokecolor="windowText" strokeweight="2pt">
                  <v:stroke joinstyle="round"/>
                  <v:imagedata r:id="rId45" o:title="" croptop="1f" cropbottom="2259f" cropleft="1672f" cropright="1657f"/>
                  <v:path arrowok="t"/>
                </v:shape>
                <v:group id="Group 46" o:spid="_x0000_s1078" style="position:absolute;top:2819;width:43891;height:15850" coordsize="43891,1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19" o:spid="_x0000_s1079" style="position:absolute;left:22631;top:13868;width:11049;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" filled="f" strokecolor="black [3213]" strokeweight="1pt">
                    <v:stroke dashstyle="3 1"/>
                  </v:rect>
                  <v:group id="Group 45" o:spid="_x0000_s1080" style="position:absolute;width:43891;height:13589" coordsize="43891,1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21" o:spid="_x0000_s1081" style="position:absolute;left:8839;width:35052;height:13411" coordorigin="990,76" coordsize="35052,1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68" o:spid="_x0000_s1082" style="position:absolute;left:990;top:76;width:10059;height:9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" filled="f" strokecolor="black [3213]" strokeweight="1pt"/>
                      <v:rect id="Rectangle 77" o:spid="_x0000_s1083" style="position:absolute;left:11887;top:228;width:6553;height:9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" filled="f" strokecolor="black [3213]" strokeweight="1pt"/>
                      <v:rect id="Rectangle 79" o:spid="_x0000_s1084" style="position:absolute;left:19126;top:152;width:16916;height:10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" filled="f" strokecolor="black [3213]" strokeweight="1pt"/>
                      <v:rect id="Rectangle 88" o:spid="_x0000_s1085" style="position:absolute;left:18821;top:10896;width:15088;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" filled="f" strokecolor="black [3213]" strokeweight="1pt"/>
                      <v:rect id="Rectangle 89" o:spid="_x0000_s1086" style="position:absolute;left:13258;top:10972;width:4801;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" filled="f" strokecolor="black [3213]" strokeweight="1pt"/>
                      <v:rect id="Rectangle 91" o:spid="_x0000_s1087" style="position:absolute;left:1981;top:10972;width:10515;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" filled="f" strokecolor="black [3213]" strokeweight="1pt"/>
                    </v:group>
                    <v:group id="Group 38" o:spid="_x0000_s1088" style="position:absolute;top:9144;width:9779;height:4445" coordsize="977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Right Arrow 1" o:spid="_x0000_s1089" type="#_x0000_t13" style="position:absolute;left:3429;top:1752;width:6350;height:2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" adj="14104,7030" fillcolor="black [3213]" stroked="f">
                        <v:shadow on="t" color="black" opacity="22936f" origin=",.5" offset="0,.63889mm"/>
                      </v:shape>
                      <v:group id="Group 149" o:spid="_x0000_s1090" style="position:absolute;width:4445;height:3232" coordorigin="7620,-21590" coordsize="44450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Connector 5" o:spid="_x0000_s1091" type="#_x0000_t120" style="position:absolute;left:101600;width:247650;height:216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" fillcolor="black [3213]" strokecolor="black [3213]">
                          <v:shadow on="t" color="black" opacity="22936f" origin=",.5" offset="0,.63889mm"/>
                        </v:shape>
                        <v:shape id="_x0000_s1092" type="#_x0000_t202" style="position:absolute;left:7620;top:-21590;width:444500;height:32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" filled="f" fillcolor="red" stroked="f">
                          <v:textbox inset=",7.2pt,,7.2pt">
                            <w:txbxContent>
                              <w:p w14:paraId="1D474E3B" w14:textId="77777777" w:rsidR="00BF37AC" w:rsidRPr="00A91CE5" w:rsidRDefault="00BF37AC" w:rsidP="00BF37AC">
                                <w:pPr>
                                  <w:jc w:val="center"/>
                                  <w:rPr>
                                    <w:b/>
                                    <w:color w:val="FFFFFF" w:themeColor="background1"/>
                                    <w:sz w:val="14"/>
                                    <w:szCs w:val="14"/>
                                  </w:rPr>
                                </w:pPr>
                                <w:r>
                                  <w:rPr>
                                    <w:b/>
                                    <w:color w:val="FFFFFF" w:themeColor="background1"/>
                                    <w:sz w:val="14"/>
                                    <w:szCs w:val="14"/>
                                  </w:rPr>
                                  <w:t>4</w:t>
                                </w:r>
                              </w:p>
                            </w:txbxContent>
                          </v:textbox>
                        </v:shape>
                      </v:group>
                    </v:group>
                  </v:group>
                </v:group>
                <w10:wrap type="tight" anchorx="margin"/>
              </v:group>
            </w:pict>
          </mc:Fallback>
        </mc:AlternateContent>
      </w:r>
    </w:p>
    <w:p w14:paraId="29A91476" w14:textId="081E19B7" w:rsidR="007947FF" w:rsidRDefault="007947FF" w:rsidP="00A57B2A">
      <w:pPr>
        <w:rPr>
          <w:szCs w:val="20"/>
        </w:rPr>
      </w:pPr>
    </w:p>
    <w:p w14:paraId="5682B2C8" w14:textId="77777777" w:rsidR="008174DB" w:rsidRDefault="008174DB" w:rsidP="00A57B2A">
      <w:pPr>
        <w:rPr>
          <w:szCs w:val="20"/>
        </w:rPr>
      </w:pPr>
    </w:p>
    <w:p w14:paraId="6F117A2C" w14:textId="2C6CA3E2" w:rsidR="008174DB" w:rsidRDefault="008174DB" w:rsidP="00A57B2A">
      <w:pPr>
        <w:rPr>
          <w:noProof/>
        </w:rPr>
      </w:pPr>
    </w:p>
    <w:p w14:paraId="0C88C9D2" w14:textId="7976FBFD" w:rsidR="00A52D50" w:rsidRDefault="00A52D50" w:rsidP="00A57B2A">
      <w:pPr>
        <w:rPr>
          <w:szCs w:val="20"/>
        </w:rPr>
      </w:pPr>
    </w:p>
    <w:tbl>
      <w:tblPr>
        <w:tblStyle w:val="TableGrid"/>
        <w:tblpPr w:leftFromText="180" w:rightFromText="180" w:vertAnchor="page" w:horzAnchor="margin" w:tblpY="88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2880"/>
      </w:tblGrid>
      <w:tr w:rsidR="006C2CD4" w14:paraId="553A0BAA" w14:textId="77777777" w:rsidTr="003E3CD7">
        <w:tc>
          <w:tcPr>
            <w:tcW w:w="5058" w:type="dxa"/>
            <w:gridSpan w:val="2"/>
            <w:tcBorders>
              <w:bottom w:val="single" w:sz="4" w:space="0" w:color="auto"/>
            </w:tcBorders>
          </w:tcPr>
          <w:p w14:paraId="76B33D0D" w14:textId="77777777" w:rsidR="006C2CD4" w:rsidRPr="00181E5C" w:rsidRDefault="006C2CD4" w:rsidP="003E3CD7">
            <w:pPr>
              <w:jc w:val="center"/>
              <w:rPr>
                <w:b/>
              </w:rPr>
            </w:pPr>
            <w:r w:rsidRPr="00181E5C">
              <w:rPr>
                <w:b/>
              </w:rPr>
              <w:t>Valid Value Range</w:t>
            </w:r>
          </w:p>
        </w:tc>
      </w:tr>
      <w:tr w:rsidR="006C2CD4" w14:paraId="1754C703" w14:textId="77777777" w:rsidTr="003E3CD7">
        <w:tc>
          <w:tcPr>
            <w:tcW w:w="2178" w:type="dxa"/>
            <w:tcBorders>
              <w:top w:val="single" w:sz="4" w:space="0" w:color="auto"/>
            </w:tcBorders>
            <w:shd w:val="clear" w:color="auto" w:fill="D9D9D9" w:themeFill="background1" w:themeFillShade="D9"/>
          </w:tcPr>
          <w:p w14:paraId="2EDE60FC" w14:textId="77777777" w:rsidR="006C2CD4" w:rsidRPr="00C77AD7" w:rsidRDefault="006C2CD4" w:rsidP="003E3CD7">
            <w:pPr>
              <w:rPr>
                <w:b/>
              </w:rPr>
            </w:pPr>
            <w:r>
              <w:rPr>
                <w:b/>
              </w:rPr>
              <w:t>One Mile Run</w:t>
            </w:r>
          </w:p>
        </w:tc>
        <w:tc>
          <w:tcPr>
            <w:tcW w:w="2880" w:type="dxa"/>
            <w:shd w:val="clear" w:color="auto" w:fill="auto"/>
          </w:tcPr>
          <w:p w14:paraId="243B706D" w14:textId="77777777" w:rsidR="006C2CD4" w:rsidRDefault="006C2CD4" w:rsidP="003E3CD7"/>
        </w:tc>
      </w:tr>
      <w:tr w:rsidR="006C2CD4" w14:paraId="4F86F6AF" w14:textId="77777777" w:rsidTr="003E3CD7">
        <w:tc>
          <w:tcPr>
            <w:tcW w:w="2178" w:type="dxa"/>
          </w:tcPr>
          <w:p w14:paraId="2A638785" w14:textId="77777777" w:rsidR="006C2CD4" w:rsidRPr="00C77AD7" w:rsidRDefault="006C2CD4" w:rsidP="003E3CD7">
            <w:pPr>
              <w:jc w:val="right"/>
              <w:rPr>
                <w:b/>
              </w:rPr>
            </w:pPr>
            <w:r>
              <w:rPr>
                <w:b/>
              </w:rPr>
              <w:t>Mins</w:t>
            </w:r>
          </w:p>
        </w:tc>
        <w:tc>
          <w:tcPr>
            <w:tcW w:w="2880" w:type="dxa"/>
          </w:tcPr>
          <w:p w14:paraId="4752D374" w14:textId="77777777" w:rsidR="006C2CD4" w:rsidRDefault="006C2CD4" w:rsidP="003E3CD7">
            <w:r>
              <w:t>Number between 3 - 59</w:t>
            </w:r>
          </w:p>
        </w:tc>
      </w:tr>
      <w:tr w:rsidR="006C2CD4" w14:paraId="06E3DCAA" w14:textId="77777777" w:rsidTr="003E3CD7">
        <w:tc>
          <w:tcPr>
            <w:tcW w:w="2178" w:type="dxa"/>
            <w:tcBorders>
              <w:bottom w:val="single" w:sz="4" w:space="0" w:color="auto"/>
            </w:tcBorders>
          </w:tcPr>
          <w:p w14:paraId="07B286D9" w14:textId="77777777" w:rsidR="006C2CD4" w:rsidRPr="00C77AD7" w:rsidRDefault="006C2CD4" w:rsidP="003E3CD7">
            <w:pPr>
              <w:jc w:val="right"/>
              <w:rPr>
                <w:b/>
              </w:rPr>
            </w:pPr>
            <w:r>
              <w:rPr>
                <w:b/>
              </w:rPr>
              <w:t>Secs</w:t>
            </w:r>
          </w:p>
        </w:tc>
        <w:tc>
          <w:tcPr>
            <w:tcW w:w="2880" w:type="dxa"/>
            <w:tcBorders>
              <w:bottom w:val="single" w:sz="4" w:space="0" w:color="auto"/>
            </w:tcBorders>
          </w:tcPr>
          <w:p w14:paraId="66EBDC31" w14:textId="77777777" w:rsidR="006C2CD4" w:rsidRDefault="006C2CD4" w:rsidP="003E3CD7">
            <w:r>
              <w:t xml:space="preserve">Number between </w:t>
            </w:r>
            <w:r w:rsidRPr="008D3653">
              <w:t>0</w:t>
            </w:r>
            <w:r>
              <w:t xml:space="preserve"> - 59</w:t>
            </w:r>
          </w:p>
          <w:p w14:paraId="016B27D6" w14:textId="77777777" w:rsidR="006C2CD4" w:rsidRDefault="006C2CD4" w:rsidP="003E3CD7"/>
        </w:tc>
      </w:tr>
      <w:tr w:rsidR="006C2CD4" w14:paraId="42006E35" w14:textId="77777777" w:rsidTr="003E3CD7">
        <w:tc>
          <w:tcPr>
            <w:tcW w:w="2178" w:type="dxa"/>
            <w:tcBorders>
              <w:top w:val="single" w:sz="4" w:space="0" w:color="auto"/>
              <w:bottom w:val="single" w:sz="4" w:space="0" w:color="auto"/>
            </w:tcBorders>
            <w:shd w:val="clear" w:color="auto" w:fill="D9D9D9" w:themeFill="background1" w:themeFillShade="D9"/>
          </w:tcPr>
          <w:p w14:paraId="6E9527C5" w14:textId="77777777" w:rsidR="006C2CD4" w:rsidRDefault="006C2CD4" w:rsidP="003E3CD7">
            <w:pPr>
              <w:rPr>
                <w:b/>
              </w:rPr>
            </w:pPr>
            <w:r>
              <w:rPr>
                <w:b/>
              </w:rPr>
              <w:t>PACER</w:t>
            </w:r>
          </w:p>
          <w:p w14:paraId="6B2396E1" w14:textId="77777777" w:rsidR="006C2CD4" w:rsidRDefault="006C2CD4" w:rsidP="003E3CD7">
            <w:pPr>
              <w:rPr>
                <w:b/>
              </w:rPr>
            </w:pPr>
            <w:r>
              <w:rPr>
                <w:b/>
              </w:rPr>
              <w:t>Laps(20m)</w:t>
            </w:r>
          </w:p>
          <w:p w14:paraId="4F6023F5" w14:textId="77777777" w:rsidR="006C2CD4" w:rsidRPr="00C77AD7" w:rsidRDefault="006C2CD4" w:rsidP="003E3CD7">
            <w:pPr>
              <w:rPr>
                <w:b/>
              </w:rPr>
            </w:pPr>
          </w:p>
        </w:tc>
        <w:tc>
          <w:tcPr>
            <w:tcW w:w="2880" w:type="dxa"/>
            <w:tcBorders>
              <w:top w:val="single" w:sz="4" w:space="0" w:color="auto"/>
              <w:bottom w:val="single" w:sz="4" w:space="0" w:color="auto"/>
            </w:tcBorders>
            <w:vAlign w:val="center"/>
          </w:tcPr>
          <w:p w14:paraId="36504F56" w14:textId="77777777" w:rsidR="006C2CD4" w:rsidRDefault="006C2CD4" w:rsidP="003E3CD7">
            <w:r>
              <w:t>Number between 1 – 190</w:t>
            </w:r>
          </w:p>
        </w:tc>
      </w:tr>
      <w:tr w:rsidR="006C2CD4" w14:paraId="029AFEF2" w14:textId="77777777" w:rsidTr="003E3CD7">
        <w:trPr>
          <w:trHeight w:val="405"/>
        </w:trPr>
        <w:tc>
          <w:tcPr>
            <w:tcW w:w="2178" w:type="dxa"/>
            <w:tcBorders>
              <w:top w:val="single" w:sz="4" w:space="0" w:color="auto"/>
            </w:tcBorders>
            <w:shd w:val="clear" w:color="auto" w:fill="D9D9D9" w:themeFill="background1" w:themeFillShade="D9"/>
          </w:tcPr>
          <w:p w14:paraId="2590CA89" w14:textId="77777777" w:rsidR="006C2CD4" w:rsidRPr="00C77AD7" w:rsidRDefault="006C2CD4" w:rsidP="003E3CD7">
            <w:pPr>
              <w:rPr>
                <w:b/>
              </w:rPr>
            </w:pPr>
            <w:r>
              <w:rPr>
                <w:b/>
              </w:rPr>
              <w:t>One Walk</w:t>
            </w:r>
          </w:p>
        </w:tc>
        <w:tc>
          <w:tcPr>
            <w:tcW w:w="2880" w:type="dxa"/>
            <w:tcBorders>
              <w:top w:val="single" w:sz="4" w:space="0" w:color="auto"/>
            </w:tcBorders>
            <w:vAlign w:val="center"/>
          </w:tcPr>
          <w:p w14:paraId="3EB6B719" w14:textId="77777777" w:rsidR="006C2CD4" w:rsidRDefault="006C2CD4" w:rsidP="003E3CD7"/>
        </w:tc>
      </w:tr>
      <w:tr w:rsidR="006C2CD4" w14:paraId="6AD15D70" w14:textId="77777777" w:rsidTr="003E3CD7">
        <w:trPr>
          <w:trHeight w:val="261"/>
        </w:trPr>
        <w:tc>
          <w:tcPr>
            <w:tcW w:w="2178" w:type="dxa"/>
          </w:tcPr>
          <w:p w14:paraId="0F333A9F" w14:textId="77777777" w:rsidR="006C2CD4" w:rsidRPr="00C77AD7" w:rsidRDefault="006C2CD4" w:rsidP="003E3CD7">
            <w:pPr>
              <w:jc w:val="right"/>
              <w:rPr>
                <w:b/>
              </w:rPr>
            </w:pPr>
            <w:r>
              <w:rPr>
                <w:b/>
              </w:rPr>
              <w:t>Mins</w:t>
            </w:r>
          </w:p>
        </w:tc>
        <w:tc>
          <w:tcPr>
            <w:tcW w:w="2880" w:type="dxa"/>
            <w:vAlign w:val="center"/>
          </w:tcPr>
          <w:p w14:paraId="3B5C9BCA" w14:textId="77777777" w:rsidR="006C2CD4" w:rsidRDefault="006C2CD4" w:rsidP="003E3CD7">
            <w:r>
              <w:t>Number between 3 - 59</w:t>
            </w:r>
          </w:p>
        </w:tc>
      </w:tr>
      <w:tr w:rsidR="006C2CD4" w14:paraId="2C9B7D1D" w14:textId="77777777" w:rsidTr="003E3CD7">
        <w:trPr>
          <w:trHeight w:val="261"/>
        </w:trPr>
        <w:tc>
          <w:tcPr>
            <w:tcW w:w="2178" w:type="dxa"/>
          </w:tcPr>
          <w:p w14:paraId="7CFA6F58" w14:textId="77777777" w:rsidR="006C2CD4" w:rsidRDefault="006C2CD4" w:rsidP="003E3CD7">
            <w:pPr>
              <w:jc w:val="right"/>
              <w:rPr>
                <w:b/>
              </w:rPr>
            </w:pPr>
            <w:r>
              <w:rPr>
                <w:b/>
              </w:rPr>
              <w:t>Secs</w:t>
            </w:r>
          </w:p>
        </w:tc>
        <w:tc>
          <w:tcPr>
            <w:tcW w:w="2880" w:type="dxa"/>
            <w:vAlign w:val="center"/>
          </w:tcPr>
          <w:p w14:paraId="2E8E8545" w14:textId="77777777" w:rsidR="006C2CD4" w:rsidRDefault="006C2CD4" w:rsidP="003E3CD7">
            <w:r>
              <w:t>Number between</w:t>
            </w:r>
            <w:r w:rsidRPr="00406704">
              <w:rPr>
                <w:color w:val="FF0000"/>
              </w:rPr>
              <w:t xml:space="preserve"> </w:t>
            </w:r>
            <w:r w:rsidRPr="008D3653">
              <w:t>0</w:t>
            </w:r>
            <w:r w:rsidRPr="00406704">
              <w:rPr>
                <w:color w:val="FF0000"/>
              </w:rPr>
              <w:t xml:space="preserve"> </w:t>
            </w:r>
            <w:r>
              <w:t>- 59</w:t>
            </w:r>
          </w:p>
        </w:tc>
      </w:tr>
      <w:tr w:rsidR="006C2CD4" w14:paraId="6557DD7D" w14:textId="77777777" w:rsidTr="003E3CD7">
        <w:trPr>
          <w:trHeight w:val="369"/>
        </w:trPr>
        <w:tc>
          <w:tcPr>
            <w:tcW w:w="2178" w:type="dxa"/>
          </w:tcPr>
          <w:p w14:paraId="641B7B3A" w14:textId="77777777" w:rsidR="006C2CD4" w:rsidRDefault="006C2CD4" w:rsidP="003E3CD7">
            <w:pPr>
              <w:jc w:val="right"/>
              <w:rPr>
                <w:b/>
              </w:rPr>
            </w:pPr>
            <w:r>
              <w:rPr>
                <w:b/>
              </w:rPr>
              <w:t>Heart Rate</w:t>
            </w:r>
          </w:p>
        </w:tc>
        <w:tc>
          <w:tcPr>
            <w:tcW w:w="2880" w:type="dxa"/>
            <w:tcBorders>
              <w:bottom w:val="single" w:sz="4" w:space="0" w:color="auto"/>
            </w:tcBorders>
            <w:vAlign w:val="center"/>
          </w:tcPr>
          <w:p w14:paraId="0D535B08" w14:textId="77777777" w:rsidR="006C2CD4" w:rsidRDefault="006C2CD4" w:rsidP="003E3CD7">
            <w:r>
              <w:t>Number between 30 - 250</w:t>
            </w:r>
          </w:p>
          <w:p w14:paraId="51D7F827" w14:textId="77777777" w:rsidR="006C2CD4" w:rsidRDefault="006C2CD4" w:rsidP="003E3CD7"/>
        </w:tc>
      </w:tr>
      <w:tr w:rsidR="006C2CD4" w14:paraId="57DD326F" w14:textId="77777777" w:rsidTr="003E3CD7">
        <w:trPr>
          <w:trHeight w:val="405"/>
        </w:trPr>
        <w:tc>
          <w:tcPr>
            <w:tcW w:w="2178" w:type="dxa"/>
            <w:tcBorders>
              <w:bottom w:val="single" w:sz="4" w:space="0" w:color="auto"/>
            </w:tcBorders>
            <w:shd w:val="pct20" w:color="auto" w:fill="auto"/>
          </w:tcPr>
          <w:p w14:paraId="76D8DEC5" w14:textId="77777777" w:rsidR="006C2CD4" w:rsidRDefault="006C2CD4" w:rsidP="003E3CD7">
            <w:pPr>
              <w:rPr>
                <w:b/>
              </w:rPr>
            </w:pPr>
            <w:r>
              <w:rPr>
                <w:b/>
              </w:rPr>
              <w:t>VO2</w:t>
            </w:r>
          </w:p>
        </w:tc>
        <w:tc>
          <w:tcPr>
            <w:tcW w:w="2880" w:type="dxa"/>
            <w:tcBorders>
              <w:top w:val="single" w:sz="4" w:space="0" w:color="auto"/>
              <w:bottom w:val="single" w:sz="4" w:space="0" w:color="auto"/>
            </w:tcBorders>
            <w:vAlign w:val="center"/>
          </w:tcPr>
          <w:p w14:paraId="78E72E03" w14:textId="77777777" w:rsidR="006C2CD4" w:rsidRDefault="006C2CD4" w:rsidP="00635657">
            <w:r>
              <w:t xml:space="preserve">System </w:t>
            </w:r>
            <w:r w:rsidR="00635657">
              <w:t>generated</w:t>
            </w:r>
          </w:p>
        </w:tc>
      </w:tr>
    </w:tbl>
    <w:p w14:paraId="5BE4A437" w14:textId="21AD7C97" w:rsidR="008174DB" w:rsidRDefault="008174DB" w:rsidP="00A57B2A">
      <w:pPr>
        <w:rPr>
          <w:szCs w:val="20"/>
        </w:rPr>
      </w:pPr>
    </w:p>
    <w:p w14:paraId="6D7CAE4A" w14:textId="77777777" w:rsidR="000F7176" w:rsidRDefault="000F7176" w:rsidP="00A57B2A">
      <w:pPr>
        <w:rPr>
          <w:szCs w:val="20"/>
        </w:rPr>
      </w:pPr>
    </w:p>
    <w:p w14:paraId="633744B1" w14:textId="77777777" w:rsidR="00181E5C" w:rsidRDefault="00181E5C" w:rsidP="00A57B2A">
      <w:pPr>
        <w:rPr>
          <w:szCs w:val="20"/>
        </w:rPr>
      </w:pPr>
    </w:p>
    <w:p w14:paraId="5A532539" w14:textId="77777777" w:rsidR="004668A6" w:rsidRDefault="004668A6" w:rsidP="00A57B2A">
      <w:pPr>
        <w:rPr>
          <w:szCs w:val="20"/>
        </w:rPr>
      </w:pPr>
    </w:p>
    <w:p w14:paraId="42C7DD44" w14:textId="77777777" w:rsidR="004668A6" w:rsidRDefault="004668A6" w:rsidP="00A57B2A">
      <w:pPr>
        <w:rPr>
          <w:szCs w:val="20"/>
        </w:rPr>
      </w:pPr>
    </w:p>
    <w:p w14:paraId="08804037" w14:textId="77777777" w:rsidR="004668A6" w:rsidRDefault="004668A6" w:rsidP="00A57B2A">
      <w:pPr>
        <w:rPr>
          <w:szCs w:val="20"/>
        </w:rPr>
      </w:pPr>
    </w:p>
    <w:p w14:paraId="3B2C2E89" w14:textId="77777777" w:rsidR="00306950" w:rsidRDefault="00306950" w:rsidP="00306950">
      <w:pPr>
        <w:pStyle w:val="Heading20"/>
        <w:spacing w:before="0" w:after="0" w:line="240" w:lineRule="auto"/>
      </w:pPr>
    </w:p>
    <w:p w14:paraId="29020C39" w14:textId="77777777" w:rsidR="00635657" w:rsidRDefault="00635657" w:rsidP="00B97458">
      <w:pPr>
        <w:pStyle w:val="Heading20"/>
      </w:pPr>
    </w:p>
    <w:p w14:paraId="4E9BA100" w14:textId="77777777" w:rsidR="00635657" w:rsidRDefault="00635657" w:rsidP="00B97458">
      <w:pPr>
        <w:pStyle w:val="Heading20"/>
      </w:pPr>
    </w:p>
    <w:p w14:paraId="437C62FA" w14:textId="77777777" w:rsidR="006E736E" w:rsidRDefault="006E736E" w:rsidP="00B97458">
      <w:pPr>
        <w:pStyle w:val="Heading20"/>
      </w:pPr>
    </w:p>
    <w:p w14:paraId="15EDF2D4" w14:textId="77777777" w:rsidR="00AA4250" w:rsidRDefault="00AA4250" w:rsidP="00AA4250">
      <w:pPr>
        <w:pStyle w:val="Heading20"/>
        <w:spacing w:before="0" w:after="0" w:line="240" w:lineRule="auto"/>
      </w:pPr>
    </w:p>
    <w:p w14:paraId="648978F8" w14:textId="77777777" w:rsidR="00C10406" w:rsidRPr="004C6BBB" w:rsidRDefault="00C10406" w:rsidP="004C6BBB">
      <w:pPr>
        <w:pStyle w:val="Heading20"/>
        <w:spacing w:before="0"/>
        <w:rPr>
          <w:b w:val="0"/>
          <w:sz w:val="20"/>
          <w:u w:val="none"/>
        </w:rPr>
      </w:pPr>
    </w:p>
    <w:p w14:paraId="08F2A6A7" w14:textId="0A3DF82B" w:rsidR="00842FF3" w:rsidRDefault="002627F2" w:rsidP="004C6BBB">
      <w:pPr>
        <w:pStyle w:val="Heading20"/>
        <w:spacing w:before="0"/>
      </w:pPr>
      <w:r>
        <w:rPr>
          <w:noProof/>
        </w:rPr>
        <w:lastRenderedPageBreak/>
        <mc:AlternateContent>
          <mc:Choice Requires="wpg">
            <w:drawing>
              <wp:anchor distT="0" distB="0" distL="114300" distR="114300" simplePos="0" relativeHeight="251742208" behindDoc="1" locked="0" layoutInCell="1" allowOverlap="1" wp14:anchorId="066636CF" wp14:editId="734B92F9">
                <wp:simplePos x="0" y="0"/>
                <wp:positionH relativeFrom="column">
                  <wp:posOffset>3771900</wp:posOffset>
                </wp:positionH>
                <wp:positionV relativeFrom="paragraph">
                  <wp:posOffset>44450</wp:posOffset>
                </wp:positionV>
                <wp:extent cx="2910840" cy="1935480"/>
                <wp:effectExtent l="0" t="19050" r="22860" b="26670"/>
                <wp:wrapNone/>
                <wp:docPr id="50" name="Group 50"/>
                <wp:cNvGraphicFramePr/>
                <a:graphic xmlns:a="http://schemas.openxmlformats.org/drawingml/2006/main">
                  <a:graphicData uri="http://schemas.microsoft.com/office/word/2010/wordprocessingGroup">
                    <wpg:wgp>
                      <wpg:cNvGrpSpPr/>
                      <wpg:grpSpPr>
                        <a:xfrm>
                          <a:off x="0" y="0"/>
                          <a:ext cx="2910840" cy="1935480"/>
                          <a:chOff x="0" y="0"/>
                          <a:chExt cx="2910840" cy="1935480"/>
                        </a:xfrm>
                      </wpg:grpSpPr>
                      <pic:pic xmlns:pic="http://schemas.openxmlformats.org/drawingml/2006/picture">
                        <pic:nvPicPr>
                          <pic:cNvPr id="98" name="Picture 98"/>
                          <pic:cNvPicPr>
                            <a:picLocks noChangeAspect="1"/>
                          </pic:cNvPicPr>
                        </pic:nvPicPr>
                        <pic:blipFill rotWithShape="1">
                          <a:blip r:embed="rId46">
                            <a:extLst>
                              <a:ext uri="{28A0092B-C50C-407E-A947-70E740481C1C}">
                                <a14:useLocalDpi xmlns:a14="http://schemas.microsoft.com/office/drawing/2010/main" val="0"/>
                              </a:ext>
                            </a:extLst>
                          </a:blip>
                          <a:srcRect l="2597"/>
                          <a:stretch/>
                        </pic:blipFill>
                        <pic:spPr bwMode="auto">
                          <a:xfrm>
                            <a:off x="792480" y="0"/>
                            <a:ext cx="2118360" cy="1935480"/>
                          </a:xfrm>
                          <a:prstGeom prst="rect">
                            <a:avLst/>
                          </a:prstGeom>
                          <a:ln w="25400">
                            <a:solidFill>
                              <a:schemeClr val="tx1"/>
                            </a:solidFill>
                          </a:ln>
                          <a:extLst>
                            <a:ext uri="{53640926-AAD7-44D8-BBD7-CCE9431645EC}">
                              <a14:shadowObscured xmlns:a14="http://schemas.microsoft.com/office/drawing/2010/main"/>
                            </a:ext>
                          </a:extLst>
                        </pic:spPr>
                      </pic:pic>
                      <wpg:grpSp>
                        <wpg:cNvPr id="49" name="Group 49"/>
                        <wpg:cNvGrpSpPr/>
                        <wpg:grpSpPr>
                          <a:xfrm>
                            <a:off x="0" y="845820"/>
                            <a:ext cx="2590800" cy="953135"/>
                            <a:chOff x="0" y="0"/>
                            <a:chExt cx="2590800" cy="953135"/>
                          </a:xfrm>
                        </wpg:grpSpPr>
                        <wpg:grpSp>
                          <wpg:cNvPr id="48" name="Group 48"/>
                          <wpg:cNvGrpSpPr/>
                          <wpg:grpSpPr>
                            <a:xfrm>
                              <a:off x="335280" y="190500"/>
                              <a:ext cx="2255520" cy="762635"/>
                              <a:chOff x="0" y="0"/>
                              <a:chExt cx="2255520" cy="762635"/>
                            </a:xfrm>
                          </wpg:grpSpPr>
                          <wps:wsp>
                            <wps:cNvPr id="102" name="Rectangle 102"/>
                            <wps:cNvSpPr/>
                            <wps:spPr>
                              <a:xfrm>
                                <a:off x="800100" y="464820"/>
                                <a:ext cx="1455420" cy="297815"/>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1226820" y="0"/>
                                <a:ext cx="567690" cy="3460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ight Arrow 1"/>
                            <wps:cNvSpPr>
                              <a:spLocks noChangeArrowheads="1"/>
                            </wps:cNvSpPr>
                            <wps:spPr bwMode="auto">
                              <a:xfrm>
                                <a:off x="0" y="15240"/>
                                <a:ext cx="635000" cy="269240"/>
                              </a:xfrm>
                              <a:prstGeom prst="rightArrow">
                                <a:avLst>
                                  <a:gd name="adj1" fmla="val 34907"/>
                                  <a:gd name="adj2" fmla="val 81848"/>
                                </a:avLst>
                              </a:prstGeom>
                              <a:solidFill>
                                <a:sysClr val="windowText" lastClr="000000"/>
                              </a:solidFill>
                              <a:ln w="9525" cap="flat" cmpd="sng">
                                <a:noFill/>
                                <a:prstDash val="solid"/>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156" name="Group 156"/>
                          <wpg:cNvGrpSpPr/>
                          <wpg:grpSpPr>
                            <a:xfrm>
                              <a:off x="0" y="0"/>
                              <a:ext cx="444500" cy="323215"/>
                              <a:chOff x="7620" y="-21590"/>
                              <a:chExt cx="444500" cy="323215"/>
                            </a:xfrm>
                          </wpg:grpSpPr>
                          <wps:wsp>
                            <wps:cNvPr id="159" name="Connector 5"/>
                            <wps:cNvSpPr>
                              <a:spLocks noChangeArrowheads="1"/>
                            </wps:cNvSpPr>
                            <wps:spPr bwMode="auto">
                              <a:xfrm>
                                <a:off x="101600" y="0"/>
                                <a:ext cx="247650" cy="216535"/>
                              </a:xfrm>
                              <a:prstGeom prst="flowChartConnector">
                                <a:avLst/>
                              </a:prstGeom>
                              <a:solidFill>
                                <a:schemeClr val="tx1"/>
                              </a:solidFill>
                              <a:ln w="9525" cap="flat" cmpd="sng">
                                <a:solidFill>
                                  <a:schemeClr val="tx1"/>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60" name="Text Box 612"/>
                            <wps:cNvSpPr txBox="1">
                              <a:spLocks noChangeArrowheads="1"/>
                            </wps:cNvSpPr>
                            <wps:spPr bwMode="auto">
                              <a:xfrm>
                                <a:off x="7620" y="-21590"/>
                                <a:ext cx="444500" cy="323215"/>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7ACE7CC2" w14:textId="77777777" w:rsidR="00B9316B" w:rsidRPr="00A91CE5" w:rsidRDefault="00B9316B" w:rsidP="00B9316B">
                                  <w:pPr>
                                    <w:jc w:val="center"/>
                                    <w:rPr>
                                      <w:b/>
                                      <w:color w:val="FFFFFF" w:themeColor="background1"/>
                                      <w:sz w:val="14"/>
                                      <w:szCs w:val="14"/>
                                    </w:rPr>
                                  </w:pPr>
                                  <w:r>
                                    <w:rPr>
                                      <w:b/>
                                      <w:color w:val="FFFFFF" w:themeColor="background1"/>
                                      <w:sz w:val="14"/>
                                      <w:szCs w:val="14"/>
                                    </w:rPr>
                                    <w:t>4</w:t>
                                  </w:r>
                                </w:p>
                              </w:txbxContent>
                            </wps:txbx>
                            <wps:bodyPr rot="0" vert="horz" wrap="square" lIns="91440" tIns="91440" rIns="91440" bIns="91440" anchor="t" anchorCtr="0" upright="1">
                              <a:noAutofit/>
                            </wps:bodyPr>
                          </wps:wsp>
                        </wpg:grpSp>
                      </wpg:grpSp>
                    </wpg:wgp>
                  </a:graphicData>
                </a:graphic>
              </wp:anchor>
            </w:drawing>
          </mc:Choice>
          <mc:Fallback>
            <w:pict>
              <v:group w14:anchorId="066636CF" id="Group 50" o:spid="_x0000_s1093" style="position:absolute;margin-left:297pt;margin-top:3.5pt;width:229.2pt;height:152.4pt;z-index:-251574272" coordsize="29108,19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">
                <v:shape id="Picture 98" o:spid="_x0000_s1094" type="#_x0000_t75" style="position:absolute;left:7924;width:21184;height:19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" stroked="t" strokecolor="black [3213]" strokeweight="2pt">
                  <v:imagedata r:id="rId47" o:title="" cropleft="1702f"/>
                  <v:path arrowok="t"/>
                </v:shape>
                <v:group id="Group 49" o:spid="_x0000_s1095" style="position:absolute;top:8458;width:25908;height:9531" coordsize="25908,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48" o:spid="_x0000_s1096" style="position:absolute;left:3352;top:1905;width:22556;height:7626" coordsize="22555,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102" o:spid="_x0000_s1097" style="position:absolute;left:8001;top:4648;width:14554;height: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" filled="f" strokecolor="black [3213]" strokeweight="1pt">
                      <v:stroke dashstyle="3 1"/>
                    </v:rect>
                    <v:rect id="Rectangle 36" o:spid="_x0000_s1098" style="position:absolute;left:12268;width:5677;height:3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" filled="f" strokecolor="black [3213]" strokeweight="1pt"/>
                    <v:shape id="Right Arrow 1" o:spid="_x0000_s1099" type="#_x0000_t13" style="position:absolute;top:152;width:6350;height:2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" adj="14104,7030" fillcolor="windowText" stroked="f">
                      <v:shadow on="t" color="black" opacity="22936f" origin=",.5" offset="0,.63889mm"/>
                    </v:shape>
                  </v:group>
                  <v:group id="Group 156" o:spid="_x0000_s1100" style="position:absolute;width:4445;height:3232" coordorigin="7620,-21590" coordsize="44450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Connector 5" o:spid="_x0000_s1101" type="#_x0000_t120" style="position:absolute;left:101600;width:247650;height:216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" fillcolor="black [3213]" strokecolor="black [3213]">
                      <v:shadow on="t" color="black" opacity="22936f" origin=",.5" offset="0,.63889mm"/>
                    </v:shape>
                    <v:shape id="_x0000_s1102" type="#_x0000_t202" style="position:absolute;left:7620;top:-21590;width:444500;height:32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" filled="f" fillcolor="red" stroked="f">
                      <v:textbox inset=",7.2pt,,7.2pt">
                        <w:txbxContent>
                          <w:p w14:paraId="7ACE7CC2" w14:textId="77777777" w:rsidR="00B9316B" w:rsidRPr="00A91CE5" w:rsidRDefault="00B9316B" w:rsidP="00B9316B">
                            <w:pPr>
                              <w:jc w:val="center"/>
                              <w:rPr>
                                <w:b/>
                                <w:color w:val="FFFFFF" w:themeColor="background1"/>
                                <w:sz w:val="14"/>
                                <w:szCs w:val="14"/>
                              </w:rPr>
                            </w:pPr>
                            <w:r>
                              <w:rPr>
                                <w:b/>
                                <w:color w:val="FFFFFF" w:themeColor="background1"/>
                                <w:sz w:val="14"/>
                                <w:szCs w:val="14"/>
                              </w:rPr>
                              <w:t>4</w:t>
                            </w:r>
                          </w:p>
                        </w:txbxContent>
                      </v:textbox>
                    </v:shape>
                  </v:group>
                </v:group>
              </v:group>
            </w:pict>
          </mc:Fallback>
        </mc:AlternateContent>
      </w:r>
      <w:r w:rsidR="00C3476A">
        <w:t>Abdominal Strength</w:t>
      </w:r>
    </w:p>
    <w:p w14:paraId="5FEFFF00" w14:textId="77777777" w:rsidR="007849E0" w:rsidRDefault="007849E0" w:rsidP="004C6BBB">
      <w:pPr>
        <w:rPr>
          <w:szCs w:val="20"/>
        </w:rPr>
      </w:pPr>
    </w:p>
    <w:tbl>
      <w:tblPr>
        <w:tblStyle w:val="TableGrid"/>
        <w:tblpPr w:leftFromText="180" w:rightFromText="180" w:vertAnchor="text" w:horzAnchor="margin" w:tblpY="3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2700"/>
      </w:tblGrid>
      <w:tr w:rsidR="006C2CD4" w14:paraId="1E5ACC44" w14:textId="77777777" w:rsidTr="006C2CD4">
        <w:tc>
          <w:tcPr>
            <w:tcW w:w="5598" w:type="dxa"/>
            <w:gridSpan w:val="2"/>
            <w:tcBorders>
              <w:bottom w:val="single" w:sz="4" w:space="0" w:color="auto"/>
            </w:tcBorders>
          </w:tcPr>
          <w:p w14:paraId="151694E5" w14:textId="77777777" w:rsidR="006C2CD4" w:rsidRPr="00313174" w:rsidRDefault="006C2CD4" w:rsidP="006C2CD4">
            <w:pPr>
              <w:jc w:val="center"/>
              <w:rPr>
                <w:b/>
                <w:szCs w:val="20"/>
              </w:rPr>
            </w:pPr>
            <w:r w:rsidRPr="00313174">
              <w:rPr>
                <w:b/>
                <w:szCs w:val="20"/>
              </w:rPr>
              <w:t>Valid Value Range</w:t>
            </w:r>
          </w:p>
        </w:tc>
      </w:tr>
      <w:tr w:rsidR="006C2CD4" w14:paraId="61F8C8AC" w14:textId="77777777" w:rsidTr="006C2CD4">
        <w:tc>
          <w:tcPr>
            <w:tcW w:w="2898" w:type="dxa"/>
            <w:tcBorders>
              <w:top w:val="single" w:sz="4" w:space="0" w:color="auto"/>
            </w:tcBorders>
            <w:shd w:val="pct20" w:color="auto" w:fill="auto"/>
          </w:tcPr>
          <w:p w14:paraId="1C5B1396" w14:textId="77777777" w:rsidR="006C2CD4" w:rsidRPr="00313174" w:rsidRDefault="006C2CD4" w:rsidP="006C2CD4">
            <w:pPr>
              <w:rPr>
                <w:b/>
                <w:szCs w:val="20"/>
              </w:rPr>
            </w:pPr>
            <w:r w:rsidRPr="00313174">
              <w:rPr>
                <w:b/>
                <w:szCs w:val="20"/>
              </w:rPr>
              <w:t>ABDOMINAL STRENGTH</w:t>
            </w:r>
          </w:p>
        </w:tc>
        <w:tc>
          <w:tcPr>
            <w:tcW w:w="2700" w:type="dxa"/>
            <w:tcBorders>
              <w:top w:val="single" w:sz="4" w:space="0" w:color="auto"/>
            </w:tcBorders>
          </w:tcPr>
          <w:p w14:paraId="6D0B34E3" w14:textId="77777777" w:rsidR="006C2CD4" w:rsidRDefault="006C2CD4" w:rsidP="006C2CD4">
            <w:pPr>
              <w:rPr>
                <w:szCs w:val="20"/>
              </w:rPr>
            </w:pPr>
          </w:p>
        </w:tc>
      </w:tr>
      <w:tr w:rsidR="006C2CD4" w14:paraId="7E76985B" w14:textId="77777777" w:rsidTr="006C2CD4">
        <w:tc>
          <w:tcPr>
            <w:tcW w:w="2898" w:type="dxa"/>
            <w:tcBorders>
              <w:bottom w:val="single" w:sz="4" w:space="0" w:color="auto"/>
            </w:tcBorders>
          </w:tcPr>
          <w:p w14:paraId="20375104" w14:textId="77777777" w:rsidR="006C2CD4" w:rsidRPr="00313174" w:rsidRDefault="006C2CD4" w:rsidP="006C2CD4">
            <w:pPr>
              <w:jc w:val="right"/>
              <w:rPr>
                <w:b/>
                <w:szCs w:val="20"/>
              </w:rPr>
            </w:pPr>
            <w:r w:rsidRPr="00313174">
              <w:rPr>
                <w:b/>
                <w:szCs w:val="20"/>
              </w:rPr>
              <w:t>Curl Ups</w:t>
            </w:r>
          </w:p>
        </w:tc>
        <w:tc>
          <w:tcPr>
            <w:tcW w:w="2700" w:type="dxa"/>
            <w:tcBorders>
              <w:bottom w:val="single" w:sz="4" w:space="0" w:color="auto"/>
            </w:tcBorders>
          </w:tcPr>
          <w:p w14:paraId="052BDAD4" w14:textId="77777777" w:rsidR="006C2CD4" w:rsidRDefault="006C2CD4" w:rsidP="006C2CD4">
            <w:pPr>
              <w:rPr>
                <w:szCs w:val="20"/>
              </w:rPr>
            </w:pPr>
            <w:r>
              <w:rPr>
                <w:szCs w:val="20"/>
              </w:rPr>
              <w:t>Number between 1 – 75</w:t>
            </w:r>
          </w:p>
        </w:tc>
      </w:tr>
    </w:tbl>
    <w:p w14:paraId="26BFD4BE" w14:textId="77777777" w:rsidR="007849E0" w:rsidRDefault="007849E0" w:rsidP="00A57B2A">
      <w:pPr>
        <w:rPr>
          <w:szCs w:val="20"/>
        </w:rPr>
      </w:pPr>
    </w:p>
    <w:p w14:paraId="28515644" w14:textId="365502BE" w:rsidR="00473E99" w:rsidRDefault="00473E99" w:rsidP="00BB69CA"/>
    <w:p w14:paraId="53672EFE" w14:textId="2F0279DC" w:rsidR="0019142C" w:rsidRDefault="0019142C" w:rsidP="00BB69CA"/>
    <w:p w14:paraId="0565144C" w14:textId="77777777" w:rsidR="00313174" w:rsidRPr="004C6BBB" w:rsidRDefault="00313174" w:rsidP="004C6BBB">
      <w:pPr>
        <w:pStyle w:val="Heading20"/>
        <w:spacing w:before="0"/>
        <w:rPr>
          <w:b w:val="0"/>
          <w:sz w:val="20"/>
          <w:u w:val="none"/>
        </w:rPr>
      </w:pPr>
    </w:p>
    <w:p w14:paraId="11C8692D" w14:textId="77777777" w:rsidR="00C10406" w:rsidRPr="004C6BBB" w:rsidRDefault="00C10406" w:rsidP="004C6BBB">
      <w:pPr>
        <w:pStyle w:val="Heading20"/>
        <w:spacing w:before="0"/>
        <w:rPr>
          <w:b w:val="0"/>
          <w:sz w:val="20"/>
          <w:u w:val="none"/>
        </w:rPr>
      </w:pPr>
    </w:p>
    <w:p w14:paraId="5077945A" w14:textId="15B7C40C" w:rsidR="00C3476A" w:rsidRDefault="004C6BBB" w:rsidP="004C6BBB">
      <w:pPr>
        <w:pStyle w:val="Heading20"/>
        <w:spacing w:before="0"/>
      </w:pPr>
      <w:r>
        <w:rPr>
          <w:noProof/>
        </w:rPr>
        <mc:AlternateContent>
          <mc:Choice Requires="wpg">
            <w:drawing>
              <wp:anchor distT="0" distB="0" distL="114300" distR="114300" simplePos="0" relativeHeight="251726848" behindDoc="0" locked="0" layoutInCell="1" allowOverlap="1" wp14:anchorId="61AC36BD" wp14:editId="35526168">
                <wp:simplePos x="0" y="0"/>
                <wp:positionH relativeFrom="margin">
                  <wp:align>right</wp:align>
                </wp:positionH>
                <wp:positionV relativeFrom="paragraph">
                  <wp:posOffset>283210</wp:posOffset>
                </wp:positionV>
                <wp:extent cx="2771140" cy="1767840"/>
                <wp:effectExtent l="0" t="19050" r="10160" b="22860"/>
                <wp:wrapNone/>
                <wp:docPr id="53" name="Group 53"/>
                <wp:cNvGraphicFramePr/>
                <a:graphic xmlns:a="http://schemas.openxmlformats.org/drawingml/2006/main">
                  <a:graphicData uri="http://schemas.microsoft.com/office/word/2010/wordprocessingGroup">
                    <wpg:wgp>
                      <wpg:cNvGrpSpPr/>
                      <wpg:grpSpPr>
                        <a:xfrm>
                          <a:off x="0" y="0"/>
                          <a:ext cx="2771140" cy="1767840"/>
                          <a:chOff x="0" y="0"/>
                          <a:chExt cx="2771140" cy="1767840"/>
                        </a:xfrm>
                      </wpg:grpSpPr>
                      <pic:pic xmlns:pic="http://schemas.openxmlformats.org/drawingml/2006/picture">
                        <pic:nvPicPr>
                          <pic:cNvPr id="106" name="Picture 106"/>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868680" y="0"/>
                            <a:ext cx="1902460" cy="1767840"/>
                          </a:xfrm>
                          <a:prstGeom prst="rect">
                            <a:avLst/>
                          </a:prstGeom>
                          <a:ln w="25400">
                            <a:solidFill>
                              <a:schemeClr val="tx1"/>
                            </a:solidFill>
                          </a:ln>
                        </pic:spPr>
                      </pic:pic>
                      <wpg:grpSp>
                        <wpg:cNvPr id="52" name="Group 52"/>
                        <wpg:cNvGrpSpPr/>
                        <wpg:grpSpPr>
                          <a:xfrm>
                            <a:off x="0" y="822960"/>
                            <a:ext cx="2476500" cy="792480"/>
                            <a:chOff x="0" y="0"/>
                            <a:chExt cx="2476500" cy="792480"/>
                          </a:xfrm>
                        </wpg:grpSpPr>
                        <wpg:grpSp>
                          <wpg:cNvPr id="51" name="Group 51"/>
                          <wpg:cNvGrpSpPr/>
                          <wpg:grpSpPr>
                            <a:xfrm>
                              <a:off x="365760" y="121920"/>
                              <a:ext cx="2110740" cy="670560"/>
                              <a:chOff x="0" y="0"/>
                              <a:chExt cx="2110740" cy="670560"/>
                            </a:xfrm>
                          </wpg:grpSpPr>
                          <wps:wsp>
                            <wps:cNvPr id="18" name="Right Arrow 1"/>
                            <wps:cNvSpPr>
                              <a:spLocks noChangeArrowheads="1"/>
                            </wps:cNvSpPr>
                            <wps:spPr bwMode="auto">
                              <a:xfrm>
                                <a:off x="0" y="68580"/>
                                <a:ext cx="635000" cy="269240"/>
                              </a:xfrm>
                              <a:prstGeom prst="rightArrow">
                                <a:avLst>
                                  <a:gd name="adj1" fmla="val 34907"/>
                                  <a:gd name="adj2" fmla="val 81848"/>
                                </a:avLst>
                              </a:prstGeom>
                              <a:solidFill>
                                <a:schemeClr val="tx1"/>
                              </a:solidFill>
                              <a:ln w="9525" cap="flat" cmpd="sng">
                                <a:noFill/>
                                <a:prstDash val="solid"/>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66" name="Rectangle 66"/>
                            <wps:cNvSpPr/>
                            <wps:spPr>
                              <a:xfrm>
                                <a:off x="1196340" y="0"/>
                                <a:ext cx="510540" cy="3124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angle 108"/>
                            <wps:cNvSpPr/>
                            <wps:spPr>
                              <a:xfrm>
                                <a:off x="754380" y="403860"/>
                                <a:ext cx="1356360" cy="266700"/>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1" name="Group 161"/>
                          <wpg:cNvGrpSpPr/>
                          <wpg:grpSpPr>
                            <a:xfrm>
                              <a:off x="0" y="0"/>
                              <a:ext cx="444500" cy="323215"/>
                              <a:chOff x="7620" y="-21590"/>
                              <a:chExt cx="444500" cy="323215"/>
                            </a:xfrm>
                          </wpg:grpSpPr>
                          <wps:wsp>
                            <wps:cNvPr id="162" name="Connector 5"/>
                            <wps:cNvSpPr>
                              <a:spLocks noChangeArrowheads="1"/>
                            </wps:cNvSpPr>
                            <wps:spPr bwMode="auto">
                              <a:xfrm>
                                <a:off x="101600" y="0"/>
                                <a:ext cx="247650" cy="216535"/>
                              </a:xfrm>
                              <a:prstGeom prst="flowChartConnector">
                                <a:avLst/>
                              </a:prstGeom>
                              <a:solidFill>
                                <a:schemeClr val="tx1"/>
                              </a:solidFill>
                              <a:ln w="9525" cap="flat" cmpd="sng">
                                <a:solidFill>
                                  <a:schemeClr val="tx1"/>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64" name="Text Box 612"/>
                            <wps:cNvSpPr txBox="1">
                              <a:spLocks noChangeArrowheads="1"/>
                            </wps:cNvSpPr>
                            <wps:spPr bwMode="auto">
                              <a:xfrm>
                                <a:off x="7620" y="-21590"/>
                                <a:ext cx="444500" cy="323215"/>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187F19B4" w14:textId="77777777" w:rsidR="00B9316B" w:rsidRPr="00A91CE5" w:rsidRDefault="00B9316B" w:rsidP="00B9316B">
                                  <w:pPr>
                                    <w:jc w:val="center"/>
                                    <w:rPr>
                                      <w:b/>
                                      <w:color w:val="FFFFFF" w:themeColor="background1"/>
                                      <w:sz w:val="14"/>
                                      <w:szCs w:val="14"/>
                                    </w:rPr>
                                  </w:pPr>
                                  <w:r>
                                    <w:rPr>
                                      <w:b/>
                                      <w:color w:val="FFFFFF" w:themeColor="background1"/>
                                      <w:sz w:val="14"/>
                                      <w:szCs w:val="14"/>
                                    </w:rPr>
                                    <w:t>4</w:t>
                                  </w:r>
                                </w:p>
                              </w:txbxContent>
                            </wps:txbx>
                            <wps:bodyPr rot="0" vert="horz" wrap="square" lIns="91440" tIns="91440" rIns="91440" bIns="91440" anchor="t" anchorCtr="0" upright="1">
                              <a:noAutofit/>
                            </wps:bodyPr>
                          </wps:wsp>
                        </wpg:grpSp>
                      </wpg:grpSp>
                    </wpg:wgp>
                  </a:graphicData>
                </a:graphic>
              </wp:anchor>
            </w:drawing>
          </mc:Choice>
          <mc:Fallback>
            <w:pict>
              <v:group w14:anchorId="61AC36BD" id="Group 53" o:spid="_x0000_s1103" style="position:absolute;margin-left:167pt;margin-top:22.3pt;width:218.2pt;height:139.2pt;z-index:251726848;mso-position-horizontal:right;mso-position-horizontal-relative:margin" coordsize="27711,17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">
                <v:shape id="Picture 106" o:spid="_x0000_s1104" type="#_x0000_t75" style="position:absolute;left:8686;width:19025;height:1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" stroked="t" strokecolor="black [3213]" strokeweight="2pt">
                  <v:imagedata r:id="rId49" o:title=""/>
                  <v:path arrowok="t"/>
                </v:shape>
                <v:group id="Group 52" o:spid="_x0000_s1105" style="position:absolute;top:8229;width:24765;height:7925" coordsize="24765,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51" o:spid="_x0000_s1106" style="position:absolute;left:3657;top:1219;width:21108;height:6705" coordsize="21107,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Right Arrow 1" o:spid="_x0000_s1107" type="#_x0000_t13" style="position:absolute;top:685;width:6350;height:2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" adj="14104,7030" fillcolor="black [3213]" stroked="f">
                      <v:shadow on="t" color="black" opacity="22936f" origin=",.5" offset="0,.63889mm"/>
                    </v:shape>
                    <v:rect id="Rectangle 66" o:spid="_x0000_s1108" style="position:absolute;left:11963;width:5105;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" filled="f" strokecolor="black [3213]" strokeweight="1pt"/>
                    <v:rect id="Rectangle 108" o:spid="_x0000_s1109" style="position:absolute;left:7543;top:4038;width:1356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" filled="f" strokecolor="black [3213]" strokeweight="1pt">
                      <v:stroke dashstyle="3 1"/>
                    </v:rect>
                  </v:group>
                  <v:group id="Group 161" o:spid="_x0000_s1110" style="position:absolute;width:4445;height:3232" coordorigin="7620,-21590" coordsize="44450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Connector 5" o:spid="_x0000_s1111" type="#_x0000_t120" style="position:absolute;left:101600;width:247650;height:216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" fillcolor="black [3213]" strokecolor="black [3213]">
                      <v:shadow on="t" color="black" opacity="22936f" origin=",.5" offset="0,.63889mm"/>
                    </v:shape>
                    <v:shape id="_x0000_s1112" type="#_x0000_t202" style="position:absolute;left:7620;top:-21590;width:444500;height:32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" filled="f" fillcolor="red" stroked="f">
                      <v:textbox inset=",7.2pt,,7.2pt">
                        <w:txbxContent>
                          <w:p w14:paraId="187F19B4" w14:textId="77777777" w:rsidR="00B9316B" w:rsidRPr="00A91CE5" w:rsidRDefault="00B9316B" w:rsidP="00B9316B">
                            <w:pPr>
                              <w:jc w:val="center"/>
                              <w:rPr>
                                <w:b/>
                                <w:color w:val="FFFFFF" w:themeColor="background1"/>
                                <w:sz w:val="14"/>
                                <w:szCs w:val="14"/>
                              </w:rPr>
                            </w:pPr>
                            <w:r>
                              <w:rPr>
                                <w:b/>
                                <w:color w:val="FFFFFF" w:themeColor="background1"/>
                                <w:sz w:val="14"/>
                                <w:szCs w:val="14"/>
                              </w:rPr>
                              <w:t>4</w:t>
                            </w:r>
                          </w:p>
                        </w:txbxContent>
                      </v:textbox>
                    </v:shape>
                  </v:group>
                </v:group>
                <w10:wrap anchorx="margin"/>
              </v:group>
            </w:pict>
          </mc:Fallback>
        </mc:AlternateContent>
      </w:r>
      <w:r w:rsidR="00C3476A">
        <w:t>Trunk Strength</w:t>
      </w:r>
    </w:p>
    <w:p w14:paraId="1D6AAF08" w14:textId="7B26AC95" w:rsidR="007849E0" w:rsidRDefault="007849E0" w:rsidP="00A57B2A">
      <w:pPr>
        <w:rPr>
          <w:noProof/>
        </w:rPr>
      </w:pPr>
    </w:p>
    <w:tbl>
      <w:tblPr>
        <w:tblStyle w:val="TableGrid"/>
        <w:tblpPr w:leftFromText="180" w:rightFromText="180" w:vertAnchor="text" w:horzAnchor="margin" w:tblpY="29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3510"/>
      </w:tblGrid>
      <w:tr w:rsidR="0052555D" w14:paraId="7010EA6E" w14:textId="77777777" w:rsidTr="0052555D">
        <w:tc>
          <w:tcPr>
            <w:tcW w:w="5868" w:type="dxa"/>
            <w:gridSpan w:val="2"/>
            <w:tcBorders>
              <w:bottom w:val="single" w:sz="4" w:space="0" w:color="auto"/>
            </w:tcBorders>
          </w:tcPr>
          <w:p w14:paraId="20C992C9" w14:textId="77777777" w:rsidR="0052555D" w:rsidRPr="00DB1166" w:rsidRDefault="0052555D" w:rsidP="0052555D">
            <w:pPr>
              <w:jc w:val="center"/>
              <w:rPr>
                <w:b/>
                <w:noProof/>
              </w:rPr>
            </w:pPr>
            <w:r w:rsidRPr="00DB1166">
              <w:rPr>
                <w:b/>
                <w:noProof/>
              </w:rPr>
              <w:t>Valid Value Range</w:t>
            </w:r>
          </w:p>
        </w:tc>
      </w:tr>
      <w:tr w:rsidR="0052555D" w14:paraId="48E407CC" w14:textId="77777777" w:rsidTr="0052555D">
        <w:tc>
          <w:tcPr>
            <w:tcW w:w="2358" w:type="dxa"/>
            <w:tcBorders>
              <w:top w:val="single" w:sz="4" w:space="0" w:color="auto"/>
              <w:bottom w:val="nil"/>
            </w:tcBorders>
            <w:shd w:val="pct20" w:color="auto" w:fill="auto"/>
          </w:tcPr>
          <w:p w14:paraId="53FE6DC1" w14:textId="77777777" w:rsidR="0052555D" w:rsidRPr="00DB1166" w:rsidRDefault="0052555D" w:rsidP="0052555D">
            <w:pPr>
              <w:rPr>
                <w:b/>
                <w:noProof/>
              </w:rPr>
            </w:pPr>
            <w:r w:rsidRPr="00DB1166">
              <w:rPr>
                <w:b/>
                <w:noProof/>
              </w:rPr>
              <w:t>TRUNK STRENGTH</w:t>
            </w:r>
          </w:p>
        </w:tc>
        <w:tc>
          <w:tcPr>
            <w:tcW w:w="3510" w:type="dxa"/>
            <w:tcBorders>
              <w:top w:val="single" w:sz="4" w:space="0" w:color="auto"/>
            </w:tcBorders>
          </w:tcPr>
          <w:p w14:paraId="62C55F40" w14:textId="77777777" w:rsidR="0052555D" w:rsidRDefault="0052555D" w:rsidP="0052555D">
            <w:pPr>
              <w:rPr>
                <w:noProof/>
              </w:rPr>
            </w:pPr>
          </w:p>
        </w:tc>
      </w:tr>
      <w:tr w:rsidR="0052555D" w14:paraId="7FAE5D60" w14:textId="77777777" w:rsidTr="0052555D">
        <w:tc>
          <w:tcPr>
            <w:tcW w:w="2358" w:type="dxa"/>
            <w:tcBorders>
              <w:top w:val="nil"/>
            </w:tcBorders>
          </w:tcPr>
          <w:p w14:paraId="6F0BE603" w14:textId="77777777" w:rsidR="0052555D" w:rsidRPr="00DB1166" w:rsidRDefault="0052555D" w:rsidP="0052555D">
            <w:pPr>
              <w:jc w:val="right"/>
              <w:rPr>
                <w:b/>
                <w:noProof/>
              </w:rPr>
            </w:pPr>
            <w:r w:rsidRPr="00DB1166">
              <w:rPr>
                <w:b/>
                <w:noProof/>
              </w:rPr>
              <w:t>Trunk Lift</w:t>
            </w:r>
          </w:p>
        </w:tc>
        <w:tc>
          <w:tcPr>
            <w:tcW w:w="3510" w:type="dxa"/>
          </w:tcPr>
          <w:p w14:paraId="3683F72D" w14:textId="77777777" w:rsidR="0052555D" w:rsidRDefault="0052555D" w:rsidP="0052555D">
            <w:pPr>
              <w:rPr>
                <w:noProof/>
              </w:rPr>
            </w:pPr>
            <w:r>
              <w:rPr>
                <w:noProof/>
              </w:rPr>
              <w:t>Number less than or equal to 12</w:t>
            </w:r>
          </w:p>
        </w:tc>
      </w:tr>
    </w:tbl>
    <w:p w14:paraId="5F411885" w14:textId="3F1942A2" w:rsidR="007A215D" w:rsidRDefault="007A215D" w:rsidP="00A57B2A">
      <w:pPr>
        <w:rPr>
          <w:noProof/>
        </w:rPr>
      </w:pPr>
    </w:p>
    <w:p w14:paraId="5F568ED7" w14:textId="5D6C593D" w:rsidR="003600E2" w:rsidRDefault="003600E2" w:rsidP="00A57B2A">
      <w:pPr>
        <w:rPr>
          <w:noProof/>
        </w:rPr>
      </w:pPr>
    </w:p>
    <w:p w14:paraId="16B2B6DC" w14:textId="5687E1C0" w:rsidR="003600E2" w:rsidRDefault="003600E2" w:rsidP="00A57B2A">
      <w:pPr>
        <w:rPr>
          <w:noProof/>
        </w:rPr>
      </w:pPr>
    </w:p>
    <w:p w14:paraId="611DC6D9" w14:textId="77777777" w:rsidR="00AA4250" w:rsidRDefault="00AA4250" w:rsidP="007849E0">
      <w:pPr>
        <w:pStyle w:val="Heading20"/>
      </w:pPr>
    </w:p>
    <w:p w14:paraId="4E626420" w14:textId="77777777" w:rsidR="00B97458" w:rsidRDefault="009C3822" w:rsidP="007849E0">
      <w:pPr>
        <w:pStyle w:val="Heading20"/>
      </w:pPr>
      <w:r w:rsidRPr="009C3822">
        <w:t>Strength</w:t>
      </w:r>
      <w:r w:rsidR="00C3476A" w:rsidRPr="009C3822">
        <w:t xml:space="preserve"> &amp; </w:t>
      </w:r>
      <w:r w:rsidR="00C3476A">
        <w:t xml:space="preserve">Endurance  </w:t>
      </w:r>
    </w:p>
    <w:p w14:paraId="2FA7EBAE" w14:textId="111B3B0B" w:rsidR="007C528F" w:rsidRDefault="007C528F" w:rsidP="007C528F">
      <w:pPr>
        <w:pStyle w:val="ListParagraph"/>
        <w:ind w:left="0"/>
        <w:rPr>
          <w:b/>
          <w:noProof/>
        </w:rPr>
      </w:pPr>
      <w:r>
        <w:rPr>
          <w:szCs w:val="20"/>
        </w:rPr>
        <w:t xml:space="preserve">The strength and endurance component provides </w:t>
      </w:r>
      <w:r w:rsidRPr="00664626">
        <w:rPr>
          <w:b/>
          <w:szCs w:val="20"/>
        </w:rPr>
        <w:t>three test options</w:t>
      </w:r>
      <w:r w:rsidR="003C6FF4" w:rsidRPr="003C6FF4">
        <w:rPr>
          <w:szCs w:val="20"/>
        </w:rPr>
        <w:t>;</w:t>
      </w:r>
      <w:r>
        <w:rPr>
          <w:szCs w:val="20"/>
        </w:rPr>
        <w:t xml:space="preserve"> </w:t>
      </w:r>
      <w:r w:rsidRPr="00F6201C">
        <w:rPr>
          <w:szCs w:val="20"/>
        </w:rPr>
        <w:t>scores can only be entered for one option</w:t>
      </w:r>
      <w:r w:rsidR="003C6FF4">
        <w:rPr>
          <w:szCs w:val="20"/>
        </w:rPr>
        <w:t>.  A</w:t>
      </w:r>
      <w:r>
        <w:rPr>
          <w:szCs w:val="20"/>
        </w:rPr>
        <w:t>s the scores for a test option are being entered</w:t>
      </w:r>
      <w:r w:rsidR="00542583">
        <w:rPr>
          <w:szCs w:val="20"/>
        </w:rPr>
        <w:t>,</w:t>
      </w:r>
      <w:r>
        <w:rPr>
          <w:szCs w:val="20"/>
        </w:rPr>
        <w:t xml:space="preserve"> </w:t>
      </w:r>
      <w:r w:rsidRPr="00F6201C">
        <w:rPr>
          <w:szCs w:val="20"/>
        </w:rPr>
        <w:t xml:space="preserve">the other </w:t>
      </w:r>
      <w:r>
        <w:rPr>
          <w:szCs w:val="20"/>
        </w:rPr>
        <w:t xml:space="preserve">options will become </w:t>
      </w:r>
      <w:r w:rsidRPr="00F6201C">
        <w:rPr>
          <w:szCs w:val="20"/>
        </w:rPr>
        <w:t>disabled</w:t>
      </w:r>
      <w:r>
        <w:rPr>
          <w:szCs w:val="20"/>
        </w:rPr>
        <w:t>.</w:t>
      </w:r>
    </w:p>
    <w:tbl>
      <w:tblPr>
        <w:tblStyle w:val="TableGrid"/>
        <w:tblpPr w:leftFromText="180" w:rightFromText="180" w:vertAnchor="text" w:horzAnchor="page" w:tblpX="1122" w:tblpY="3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1567"/>
        <w:gridCol w:w="3514"/>
      </w:tblGrid>
      <w:tr w:rsidR="00A56289" w14:paraId="51956D9D" w14:textId="77777777" w:rsidTr="00A56289">
        <w:trPr>
          <w:trHeight w:val="283"/>
        </w:trPr>
        <w:tc>
          <w:tcPr>
            <w:tcW w:w="1567" w:type="dxa"/>
            <w:tcBorders>
              <w:bottom w:val="single" w:sz="4" w:space="0" w:color="auto"/>
            </w:tcBorders>
          </w:tcPr>
          <w:p w14:paraId="580933B2" w14:textId="77777777" w:rsidR="00A56289" w:rsidRDefault="00A56289" w:rsidP="00A56289">
            <w:pPr>
              <w:rPr>
                <w:szCs w:val="20"/>
              </w:rPr>
            </w:pPr>
          </w:p>
        </w:tc>
        <w:tc>
          <w:tcPr>
            <w:tcW w:w="3514" w:type="dxa"/>
            <w:tcBorders>
              <w:bottom w:val="single" w:sz="4" w:space="0" w:color="auto"/>
            </w:tcBorders>
          </w:tcPr>
          <w:p w14:paraId="74112A6C" w14:textId="77777777" w:rsidR="00A56289" w:rsidRPr="00BB5A82" w:rsidRDefault="00A56289" w:rsidP="00A56289">
            <w:pPr>
              <w:rPr>
                <w:b/>
                <w:szCs w:val="20"/>
              </w:rPr>
            </w:pPr>
            <w:r w:rsidRPr="00BB5A82">
              <w:rPr>
                <w:b/>
                <w:szCs w:val="20"/>
              </w:rPr>
              <w:t>Valid Value Range</w:t>
            </w:r>
          </w:p>
        </w:tc>
      </w:tr>
      <w:tr w:rsidR="00A56289" w14:paraId="6FF4D30E" w14:textId="77777777" w:rsidTr="00A56289">
        <w:trPr>
          <w:trHeight w:val="540"/>
        </w:trPr>
        <w:tc>
          <w:tcPr>
            <w:tcW w:w="1567" w:type="dxa"/>
            <w:tcBorders>
              <w:top w:val="single" w:sz="4" w:space="0" w:color="auto"/>
              <w:bottom w:val="single" w:sz="4" w:space="0" w:color="auto"/>
            </w:tcBorders>
            <w:shd w:val="clear" w:color="auto" w:fill="D9D9D9" w:themeFill="background1" w:themeFillShade="D9"/>
          </w:tcPr>
          <w:p w14:paraId="6C9B0DF4" w14:textId="77777777" w:rsidR="00A56289" w:rsidRDefault="00A56289" w:rsidP="00A56289">
            <w:pPr>
              <w:rPr>
                <w:b/>
                <w:szCs w:val="20"/>
              </w:rPr>
            </w:pPr>
            <w:r w:rsidRPr="00BB5A82">
              <w:rPr>
                <w:b/>
                <w:szCs w:val="20"/>
              </w:rPr>
              <w:t xml:space="preserve">Push </w:t>
            </w:r>
          </w:p>
          <w:p w14:paraId="13733564" w14:textId="77777777" w:rsidR="00A56289" w:rsidRPr="00BB5A82" w:rsidRDefault="00A56289" w:rsidP="00A56289">
            <w:pPr>
              <w:rPr>
                <w:b/>
                <w:szCs w:val="20"/>
              </w:rPr>
            </w:pPr>
            <w:r w:rsidRPr="00BB5A82">
              <w:rPr>
                <w:b/>
                <w:szCs w:val="20"/>
              </w:rPr>
              <w:t>Ups</w:t>
            </w:r>
          </w:p>
        </w:tc>
        <w:tc>
          <w:tcPr>
            <w:tcW w:w="3514" w:type="dxa"/>
            <w:tcBorders>
              <w:top w:val="single" w:sz="4" w:space="0" w:color="auto"/>
              <w:bottom w:val="single" w:sz="4" w:space="0" w:color="auto"/>
            </w:tcBorders>
            <w:vAlign w:val="center"/>
          </w:tcPr>
          <w:p w14:paraId="45D3F899" w14:textId="77777777" w:rsidR="00A56289" w:rsidRDefault="00A56289" w:rsidP="00A56289">
            <w:pPr>
              <w:rPr>
                <w:szCs w:val="20"/>
              </w:rPr>
            </w:pPr>
            <w:r>
              <w:rPr>
                <w:rFonts w:eastAsia="Calibri" w:cs="Calibri"/>
                <w:szCs w:val="20"/>
              </w:rPr>
              <w:t>Number between 1 and 75</w:t>
            </w:r>
          </w:p>
        </w:tc>
      </w:tr>
      <w:tr w:rsidR="00A56289" w14:paraId="793EC3DF" w14:textId="77777777" w:rsidTr="00A56289">
        <w:trPr>
          <w:trHeight w:val="553"/>
        </w:trPr>
        <w:tc>
          <w:tcPr>
            <w:tcW w:w="1567" w:type="dxa"/>
            <w:tcBorders>
              <w:top w:val="single" w:sz="4" w:space="0" w:color="auto"/>
              <w:bottom w:val="single" w:sz="4" w:space="0" w:color="auto"/>
            </w:tcBorders>
            <w:shd w:val="clear" w:color="auto" w:fill="D9D9D9" w:themeFill="background1" w:themeFillShade="D9"/>
          </w:tcPr>
          <w:p w14:paraId="1E51B93F" w14:textId="77777777" w:rsidR="00A56289" w:rsidRDefault="00A56289" w:rsidP="00A56289">
            <w:pPr>
              <w:rPr>
                <w:b/>
                <w:szCs w:val="20"/>
              </w:rPr>
            </w:pPr>
            <w:r w:rsidRPr="00BB5A82">
              <w:rPr>
                <w:b/>
                <w:szCs w:val="20"/>
              </w:rPr>
              <w:t xml:space="preserve">Modified </w:t>
            </w:r>
          </w:p>
          <w:p w14:paraId="403C74C9" w14:textId="77777777" w:rsidR="00A56289" w:rsidRPr="00BB5A82" w:rsidRDefault="00A56289" w:rsidP="00A56289">
            <w:pPr>
              <w:rPr>
                <w:b/>
                <w:szCs w:val="20"/>
              </w:rPr>
            </w:pPr>
            <w:r w:rsidRPr="00BB5A82">
              <w:rPr>
                <w:b/>
                <w:szCs w:val="20"/>
              </w:rPr>
              <w:t>Pull Ups</w:t>
            </w:r>
          </w:p>
        </w:tc>
        <w:tc>
          <w:tcPr>
            <w:tcW w:w="3514" w:type="dxa"/>
            <w:tcBorders>
              <w:top w:val="single" w:sz="4" w:space="0" w:color="auto"/>
              <w:bottom w:val="single" w:sz="4" w:space="0" w:color="auto"/>
            </w:tcBorders>
            <w:vAlign w:val="center"/>
          </w:tcPr>
          <w:p w14:paraId="6A59271F" w14:textId="77777777" w:rsidR="00A56289" w:rsidRPr="00BB5A82" w:rsidRDefault="00A56289" w:rsidP="00A56289">
            <w:pPr>
              <w:rPr>
                <w:b/>
                <w:szCs w:val="20"/>
              </w:rPr>
            </w:pPr>
            <w:r>
              <w:rPr>
                <w:rFonts w:eastAsia="Calibri" w:cs="Calibri"/>
                <w:szCs w:val="20"/>
              </w:rPr>
              <w:t>Number between 1 and 75</w:t>
            </w:r>
          </w:p>
        </w:tc>
      </w:tr>
      <w:tr w:rsidR="00A56289" w14:paraId="57DEBE82" w14:textId="77777777" w:rsidTr="00A56289">
        <w:trPr>
          <w:trHeight w:val="540"/>
        </w:trPr>
        <w:tc>
          <w:tcPr>
            <w:tcW w:w="1567" w:type="dxa"/>
            <w:tcBorders>
              <w:top w:val="single" w:sz="4" w:space="0" w:color="auto"/>
            </w:tcBorders>
            <w:shd w:val="clear" w:color="auto" w:fill="D9D9D9" w:themeFill="background1" w:themeFillShade="D9"/>
          </w:tcPr>
          <w:p w14:paraId="77ED4CA0" w14:textId="77777777" w:rsidR="00A56289" w:rsidRDefault="00A56289" w:rsidP="00A56289">
            <w:pPr>
              <w:rPr>
                <w:b/>
                <w:szCs w:val="20"/>
              </w:rPr>
            </w:pPr>
            <w:r w:rsidRPr="00BB5A82">
              <w:rPr>
                <w:b/>
                <w:szCs w:val="20"/>
              </w:rPr>
              <w:t>Flexed</w:t>
            </w:r>
          </w:p>
          <w:p w14:paraId="65A197D3" w14:textId="77777777" w:rsidR="00A56289" w:rsidRPr="00BB5A82" w:rsidRDefault="00A56289" w:rsidP="00A56289">
            <w:pPr>
              <w:rPr>
                <w:b/>
                <w:szCs w:val="20"/>
              </w:rPr>
            </w:pPr>
            <w:r w:rsidRPr="00BB5A82">
              <w:rPr>
                <w:b/>
                <w:szCs w:val="20"/>
              </w:rPr>
              <w:t>Arm Lift</w:t>
            </w:r>
          </w:p>
        </w:tc>
        <w:tc>
          <w:tcPr>
            <w:tcW w:w="3514" w:type="dxa"/>
            <w:tcBorders>
              <w:top w:val="single" w:sz="4" w:space="0" w:color="auto"/>
            </w:tcBorders>
            <w:vAlign w:val="center"/>
          </w:tcPr>
          <w:p w14:paraId="034A63AE" w14:textId="77777777" w:rsidR="00A56289" w:rsidRDefault="00A56289" w:rsidP="00A56289">
            <w:pPr>
              <w:rPr>
                <w:szCs w:val="20"/>
              </w:rPr>
            </w:pPr>
            <w:r>
              <w:rPr>
                <w:rFonts w:eastAsia="Calibri" w:cs="Calibri"/>
                <w:szCs w:val="20"/>
              </w:rPr>
              <w:t xml:space="preserve">Number less than or equal to 90 </w:t>
            </w:r>
          </w:p>
        </w:tc>
      </w:tr>
    </w:tbl>
    <w:p w14:paraId="173F7931" w14:textId="5CB4E252" w:rsidR="00DF4A65" w:rsidRDefault="002627F2" w:rsidP="00A57B2A">
      <w:pPr>
        <w:rPr>
          <w:szCs w:val="20"/>
        </w:rPr>
      </w:pPr>
      <w:r>
        <w:rPr>
          <w:noProof/>
          <w:szCs w:val="20"/>
        </w:rPr>
        <mc:AlternateContent>
          <mc:Choice Requires="wpg">
            <w:drawing>
              <wp:anchor distT="0" distB="0" distL="114300" distR="114300" simplePos="0" relativeHeight="251721728" behindDoc="0" locked="0" layoutInCell="1" allowOverlap="1" wp14:anchorId="225B4F03" wp14:editId="346F99E4">
                <wp:simplePos x="0" y="0"/>
                <wp:positionH relativeFrom="column">
                  <wp:posOffset>262890</wp:posOffset>
                </wp:positionH>
                <wp:positionV relativeFrom="paragraph">
                  <wp:posOffset>122555</wp:posOffset>
                </wp:positionV>
                <wp:extent cx="2750185" cy="1790700"/>
                <wp:effectExtent l="0" t="19050" r="12065" b="19050"/>
                <wp:wrapNone/>
                <wp:docPr id="59" name="Group 59"/>
                <wp:cNvGraphicFramePr/>
                <a:graphic xmlns:a="http://schemas.openxmlformats.org/drawingml/2006/main">
                  <a:graphicData uri="http://schemas.microsoft.com/office/word/2010/wordprocessingGroup">
                    <wpg:wgp>
                      <wpg:cNvGrpSpPr/>
                      <wpg:grpSpPr>
                        <a:xfrm>
                          <a:off x="0" y="0"/>
                          <a:ext cx="2750185" cy="1790700"/>
                          <a:chOff x="0" y="0"/>
                          <a:chExt cx="2750185" cy="1790700"/>
                        </a:xfrm>
                      </wpg:grpSpPr>
                      <pic:pic xmlns:pic="http://schemas.openxmlformats.org/drawingml/2006/picture">
                        <pic:nvPicPr>
                          <pic:cNvPr id="28" name="Picture 28"/>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807720" y="0"/>
                            <a:ext cx="1942465" cy="1790700"/>
                          </a:xfrm>
                          <a:prstGeom prst="rect">
                            <a:avLst/>
                          </a:prstGeom>
                          <a:ln w="25400">
                            <a:solidFill>
                              <a:schemeClr val="tx1"/>
                            </a:solidFill>
                          </a:ln>
                        </pic:spPr>
                      </pic:pic>
                      <wpg:grpSp>
                        <wpg:cNvPr id="58" name="Group 58"/>
                        <wpg:cNvGrpSpPr/>
                        <wpg:grpSpPr>
                          <a:xfrm>
                            <a:off x="0" y="251460"/>
                            <a:ext cx="2651760" cy="1402080"/>
                            <a:chOff x="0" y="0"/>
                            <a:chExt cx="2651760" cy="1402080"/>
                          </a:xfrm>
                        </wpg:grpSpPr>
                        <wpg:grpSp>
                          <wpg:cNvPr id="54" name="Group 54"/>
                          <wpg:cNvGrpSpPr/>
                          <wpg:grpSpPr>
                            <a:xfrm>
                              <a:off x="373380" y="0"/>
                              <a:ext cx="2278380" cy="1402080"/>
                              <a:chOff x="0" y="0"/>
                              <a:chExt cx="2278380" cy="1402080"/>
                            </a:xfrm>
                          </wpg:grpSpPr>
                          <wpg:grpSp>
                            <wpg:cNvPr id="23" name="Group 23"/>
                            <wpg:cNvGrpSpPr/>
                            <wpg:grpSpPr>
                              <a:xfrm>
                                <a:off x="541020" y="0"/>
                                <a:ext cx="1737360" cy="1043940"/>
                                <a:chOff x="0" y="0"/>
                                <a:chExt cx="1569720" cy="845820"/>
                              </a:xfrm>
                            </wpg:grpSpPr>
                            <wps:wsp>
                              <wps:cNvPr id="109" name="Rectangle 109"/>
                              <wps:cNvSpPr/>
                              <wps:spPr>
                                <a:xfrm>
                                  <a:off x="1097280" y="15240"/>
                                  <a:ext cx="472440" cy="5029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556260" y="0"/>
                                  <a:ext cx="472440" cy="5181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a:off x="0" y="0"/>
                                  <a:ext cx="472440" cy="533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137160" y="617220"/>
                                  <a:ext cx="426720" cy="228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a:off x="624840" y="617220"/>
                                  <a:ext cx="373380" cy="228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1059180" y="617220"/>
                                  <a:ext cx="381000" cy="228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 name="Right Arrow 1"/>
                            <wps:cNvSpPr>
                              <a:spLocks noChangeArrowheads="1"/>
                            </wps:cNvSpPr>
                            <wps:spPr bwMode="auto">
                              <a:xfrm>
                                <a:off x="0" y="769620"/>
                                <a:ext cx="635000" cy="269240"/>
                              </a:xfrm>
                              <a:prstGeom prst="rightArrow">
                                <a:avLst>
                                  <a:gd name="adj1" fmla="val 34907"/>
                                  <a:gd name="adj2" fmla="val 81848"/>
                                </a:avLst>
                              </a:prstGeom>
                              <a:solidFill>
                                <a:schemeClr val="tx1"/>
                              </a:solidFill>
                              <a:ln w="9525" cap="flat" cmpd="sng">
                                <a:noFill/>
                                <a:prstDash val="solid"/>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15" name="Rectangle 115"/>
                            <wps:cNvSpPr/>
                            <wps:spPr>
                              <a:xfrm>
                                <a:off x="807720" y="1143000"/>
                                <a:ext cx="1216025" cy="25908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3" name="Group 153"/>
                          <wpg:cNvGrpSpPr/>
                          <wpg:grpSpPr>
                            <a:xfrm>
                              <a:off x="0" y="563880"/>
                              <a:ext cx="444500" cy="323215"/>
                              <a:chOff x="7620" y="-21590"/>
                              <a:chExt cx="444500" cy="323215"/>
                            </a:xfrm>
                          </wpg:grpSpPr>
                          <wps:wsp>
                            <wps:cNvPr id="154" name="Connector 5"/>
                            <wps:cNvSpPr>
                              <a:spLocks noChangeArrowheads="1"/>
                            </wps:cNvSpPr>
                            <wps:spPr bwMode="auto">
                              <a:xfrm>
                                <a:off x="101600" y="0"/>
                                <a:ext cx="247650" cy="216535"/>
                              </a:xfrm>
                              <a:prstGeom prst="flowChartConnector">
                                <a:avLst/>
                              </a:prstGeom>
                              <a:solidFill>
                                <a:schemeClr val="tx1"/>
                              </a:solidFill>
                              <a:ln w="9525" cap="flat" cmpd="sng">
                                <a:solidFill>
                                  <a:schemeClr val="tx1"/>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55" name="Text Box 612"/>
                            <wps:cNvSpPr txBox="1">
                              <a:spLocks noChangeArrowheads="1"/>
                            </wps:cNvSpPr>
                            <wps:spPr bwMode="auto">
                              <a:xfrm>
                                <a:off x="7620" y="-21590"/>
                                <a:ext cx="444500" cy="323215"/>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16C377C7" w14:textId="77777777" w:rsidR="00B9316B" w:rsidRPr="00A91CE5" w:rsidRDefault="00B9316B" w:rsidP="00B9316B">
                                  <w:pPr>
                                    <w:jc w:val="center"/>
                                    <w:rPr>
                                      <w:b/>
                                      <w:color w:val="FFFFFF" w:themeColor="background1"/>
                                      <w:sz w:val="14"/>
                                      <w:szCs w:val="14"/>
                                    </w:rPr>
                                  </w:pPr>
                                  <w:r>
                                    <w:rPr>
                                      <w:b/>
                                      <w:color w:val="FFFFFF" w:themeColor="background1"/>
                                      <w:sz w:val="14"/>
                                      <w:szCs w:val="14"/>
                                    </w:rPr>
                                    <w:t>4</w:t>
                                  </w:r>
                                </w:p>
                              </w:txbxContent>
                            </wps:txbx>
                            <wps:bodyPr rot="0" vert="horz" wrap="square" lIns="91440" tIns="91440" rIns="91440" bIns="91440" anchor="t" anchorCtr="0" upright="1">
                              <a:noAutofit/>
                            </wps:bodyPr>
                          </wps:wsp>
                        </wpg:grpSp>
                      </wpg:grpSp>
                    </wpg:wgp>
                  </a:graphicData>
                </a:graphic>
              </wp:anchor>
            </w:drawing>
          </mc:Choice>
          <mc:Fallback>
            <w:pict>
              <v:group w14:anchorId="225B4F03" id="Group 59" o:spid="_x0000_s1113" style="position:absolute;margin-left:20.7pt;margin-top:9.65pt;width:216.55pt;height:141pt;z-index:251721728" coordsize="27501,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">
                <v:shape id="Picture 28" o:spid="_x0000_s1114" type="#_x0000_t75" style="position:absolute;left:8077;width:19424;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" stroked="t" strokecolor="black [3213]" strokeweight="2pt">
                  <v:imagedata r:id="rId51" o:title=""/>
                  <v:path arrowok="t"/>
                </v:shape>
                <v:group id="Group 58" o:spid="_x0000_s1115" style="position:absolute;top:2514;width:26517;height:14021" coordsize="26517,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4" o:spid="_x0000_s1116" style="position:absolute;left:3733;width:22784;height:14020" coordsize="22783,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23" o:spid="_x0000_s1117" style="position:absolute;left:5410;width:17373;height:10439" coordsize="15697,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109" o:spid="_x0000_s1118" style="position:absolute;left:10972;top:152;width:4725;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" filled="f" strokecolor="black [3213]" strokeweight="1pt"/>
                      <v:rect id="Rectangle 110" o:spid="_x0000_s1119" style="position:absolute;left:5562;width:4725;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" filled="f" strokecolor="black [3213]" strokeweight="1pt"/>
                      <v:rect id="Rectangle 112" o:spid="_x0000_s1120" style="position:absolute;width:472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" filled="f" strokecolor="black [3213]" strokeweight="1pt"/>
                      <v:rect id="Rectangle 113" o:spid="_x0000_s1121" style="position:absolute;left:1371;top:6172;width:426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" filled="f" strokecolor="black [3213]" strokeweight="1pt"/>
                      <v:rect id="Rectangle 114" o:spid="_x0000_s1122" style="position:absolute;left:6248;top:6172;width:373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" filled="f" strokecolor="black [3213]" strokeweight="1pt"/>
                      <v:rect id="Rectangle 116" o:spid="_x0000_s1123" style="position:absolute;left:10591;top:6172;width:381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" filled="f" strokecolor="black [3213]" strokeweight="1pt"/>
                    </v:group>
                    <v:shape id="Right Arrow 1" o:spid="_x0000_s1124" type="#_x0000_t13" style="position:absolute;top:7696;width:6350;height:2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" adj="14104,7030" fillcolor="black [3213]" stroked="f">
                      <v:shadow on="t" color="black" opacity="22936f" origin=",.5" offset="0,.63889mm"/>
                    </v:shape>
                    <v:rect id="Rectangle 115" o:spid="_x0000_s1125" style="position:absolute;left:8077;top:11430;width:12160;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" filled="f" strokecolor="#243255 [1604]" strokeweight="1pt">
                      <v:stroke dashstyle="3 1"/>
                    </v:rect>
                  </v:group>
                  <v:group id="Group 153" o:spid="_x0000_s1126" style="position:absolute;top:5638;width:4445;height:3232" coordorigin="7620,-21590" coordsize="44450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Connector 5" o:spid="_x0000_s1127" type="#_x0000_t120" style="position:absolute;left:101600;width:247650;height:216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" fillcolor="black [3213]" strokecolor="black [3213]">
                      <v:shadow on="t" color="black" opacity="22936f" origin=",.5" offset="0,.63889mm"/>
                    </v:shape>
                    <v:shape id="_x0000_s1128" type="#_x0000_t202" style="position:absolute;left:7620;top:-21590;width:444500;height:32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" filled="f" fillcolor="red" stroked="f">
                      <v:textbox inset=",7.2pt,,7.2pt">
                        <w:txbxContent>
                          <w:p w14:paraId="16C377C7" w14:textId="77777777" w:rsidR="00B9316B" w:rsidRPr="00A91CE5" w:rsidRDefault="00B9316B" w:rsidP="00B9316B">
                            <w:pPr>
                              <w:jc w:val="center"/>
                              <w:rPr>
                                <w:b/>
                                <w:color w:val="FFFFFF" w:themeColor="background1"/>
                                <w:sz w:val="14"/>
                                <w:szCs w:val="14"/>
                              </w:rPr>
                            </w:pPr>
                            <w:r>
                              <w:rPr>
                                <w:b/>
                                <w:color w:val="FFFFFF" w:themeColor="background1"/>
                                <w:sz w:val="14"/>
                                <w:szCs w:val="14"/>
                              </w:rPr>
                              <w:t>4</w:t>
                            </w:r>
                          </w:p>
                        </w:txbxContent>
                      </v:textbox>
                    </v:shape>
                  </v:group>
                </v:group>
              </v:group>
            </w:pict>
          </mc:Fallback>
        </mc:AlternateContent>
      </w:r>
    </w:p>
    <w:p w14:paraId="79190FDC" w14:textId="4E8E51FD" w:rsidR="009F19C2" w:rsidRDefault="009C3822" w:rsidP="00A57B2A">
      <w:pPr>
        <w:rPr>
          <w:szCs w:val="20"/>
        </w:rPr>
      </w:pPr>
      <w:r>
        <w:rPr>
          <w:szCs w:val="20"/>
        </w:rPr>
        <w:t xml:space="preserve"> </w:t>
      </w:r>
    </w:p>
    <w:p w14:paraId="51825A90" w14:textId="77777777" w:rsidR="00E03C63" w:rsidRDefault="00E03C63" w:rsidP="00A57B2A">
      <w:pPr>
        <w:rPr>
          <w:szCs w:val="20"/>
        </w:rPr>
      </w:pPr>
    </w:p>
    <w:p w14:paraId="10D93908" w14:textId="37EB76C7" w:rsidR="00291BE8" w:rsidRDefault="00291BE8" w:rsidP="00A57B2A">
      <w:pPr>
        <w:rPr>
          <w:szCs w:val="20"/>
        </w:rPr>
      </w:pPr>
    </w:p>
    <w:p w14:paraId="786D9EE7" w14:textId="6FAC290E" w:rsidR="00085670" w:rsidRDefault="00085670" w:rsidP="00A57B2A">
      <w:pPr>
        <w:rPr>
          <w:szCs w:val="20"/>
        </w:rPr>
      </w:pPr>
    </w:p>
    <w:p w14:paraId="2075EA33" w14:textId="77777777" w:rsidR="006E736E" w:rsidRDefault="006E736E" w:rsidP="0012651B">
      <w:pPr>
        <w:pStyle w:val="Heading20"/>
        <w:spacing w:before="0" w:after="0" w:line="240" w:lineRule="auto"/>
      </w:pPr>
    </w:p>
    <w:p w14:paraId="66A657C1" w14:textId="77777777" w:rsidR="00B0035C" w:rsidRDefault="00B0035C" w:rsidP="0012651B">
      <w:pPr>
        <w:pStyle w:val="Heading20"/>
        <w:spacing w:before="0" w:after="0" w:line="240" w:lineRule="auto"/>
      </w:pPr>
    </w:p>
    <w:p w14:paraId="16816DEB" w14:textId="407D0A55" w:rsidR="006F455B" w:rsidRDefault="006F455B" w:rsidP="0012651B">
      <w:pPr>
        <w:pStyle w:val="Heading20"/>
        <w:spacing w:before="0" w:after="0" w:line="240" w:lineRule="auto"/>
      </w:pPr>
    </w:p>
    <w:p w14:paraId="18023EB7" w14:textId="77777777" w:rsidR="00AE62FF" w:rsidRDefault="00AE62FF" w:rsidP="0012651B">
      <w:pPr>
        <w:pStyle w:val="Heading20"/>
        <w:spacing w:before="0" w:after="0" w:line="240" w:lineRule="auto"/>
      </w:pPr>
    </w:p>
    <w:p w14:paraId="7E628BF0" w14:textId="77777777" w:rsidR="00C3476A" w:rsidRDefault="00C3476A" w:rsidP="0012651B">
      <w:pPr>
        <w:pStyle w:val="Heading20"/>
        <w:spacing w:before="0" w:after="0" w:line="240" w:lineRule="auto"/>
      </w:pPr>
      <w:r>
        <w:lastRenderedPageBreak/>
        <w:t>Flexibility</w:t>
      </w:r>
      <w:r w:rsidR="00204123">
        <w:t xml:space="preserve"> </w:t>
      </w:r>
    </w:p>
    <w:p w14:paraId="259F5F8A" w14:textId="77777777" w:rsidR="00E56CD4" w:rsidRDefault="00E56CD4" w:rsidP="00E56CD4">
      <w:pPr>
        <w:pStyle w:val="Heading20"/>
        <w:spacing w:before="0" w:after="0" w:line="240" w:lineRule="auto"/>
      </w:pPr>
    </w:p>
    <w:tbl>
      <w:tblPr>
        <w:tblStyle w:val="TableGrid"/>
        <w:tblpPr w:leftFromText="180" w:rightFromText="180" w:vertAnchor="text" w:horzAnchor="page" w:tblpX="1225" w:tblpY="10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3510"/>
      </w:tblGrid>
      <w:tr w:rsidR="006E0E00" w14:paraId="012DEC7C" w14:textId="77777777" w:rsidTr="000747F8">
        <w:tc>
          <w:tcPr>
            <w:tcW w:w="5688" w:type="dxa"/>
            <w:gridSpan w:val="2"/>
            <w:tcBorders>
              <w:bottom w:val="single" w:sz="4" w:space="0" w:color="auto"/>
            </w:tcBorders>
          </w:tcPr>
          <w:p w14:paraId="6E20F397" w14:textId="77777777" w:rsidR="006E0E00" w:rsidRPr="00EA64EA" w:rsidRDefault="006E0E00" w:rsidP="000747F8">
            <w:pPr>
              <w:jc w:val="center"/>
              <w:rPr>
                <w:b/>
                <w:szCs w:val="20"/>
              </w:rPr>
            </w:pPr>
            <w:r w:rsidRPr="00EA64EA">
              <w:rPr>
                <w:b/>
                <w:szCs w:val="20"/>
              </w:rPr>
              <w:t>Valid Value Range</w:t>
            </w:r>
          </w:p>
        </w:tc>
      </w:tr>
      <w:tr w:rsidR="006E0E00" w14:paraId="50DED71A" w14:textId="77777777" w:rsidTr="000747F8">
        <w:tc>
          <w:tcPr>
            <w:tcW w:w="2178" w:type="dxa"/>
            <w:tcBorders>
              <w:top w:val="single" w:sz="4" w:space="0" w:color="auto"/>
            </w:tcBorders>
            <w:shd w:val="clear" w:color="auto" w:fill="D9D9D9" w:themeFill="background1" w:themeFillShade="D9"/>
          </w:tcPr>
          <w:p w14:paraId="59D5F1A4" w14:textId="77777777" w:rsidR="006E0E00" w:rsidRPr="00575BE1" w:rsidRDefault="006E0E00" w:rsidP="000747F8">
            <w:pPr>
              <w:rPr>
                <w:b/>
                <w:szCs w:val="20"/>
              </w:rPr>
            </w:pPr>
            <w:r w:rsidRPr="00575BE1">
              <w:rPr>
                <w:b/>
                <w:szCs w:val="20"/>
              </w:rPr>
              <w:t>Sit And Reach</w:t>
            </w:r>
          </w:p>
        </w:tc>
        <w:tc>
          <w:tcPr>
            <w:tcW w:w="3510" w:type="dxa"/>
            <w:tcBorders>
              <w:top w:val="single" w:sz="4" w:space="0" w:color="auto"/>
            </w:tcBorders>
          </w:tcPr>
          <w:p w14:paraId="7FA3FAF0" w14:textId="77777777" w:rsidR="006E0E00" w:rsidRDefault="006E0E00" w:rsidP="000747F8">
            <w:pPr>
              <w:rPr>
                <w:szCs w:val="20"/>
              </w:rPr>
            </w:pPr>
          </w:p>
        </w:tc>
      </w:tr>
      <w:tr w:rsidR="006E0E00" w14:paraId="5D637370" w14:textId="77777777" w:rsidTr="000747F8">
        <w:tc>
          <w:tcPr>
            <w:tcW w:w="2178" w:type="dxa"/>
          </w:tcPr>
          <w:p w14:paraId="0FEEDB7D" w14:textId="77777777" w:rsidR="006E0E00" w:rsidRPr="00575BE1" w:rsidRDefault="006E0E00" w:rsidP="000747F8">
            <w:pPr>
              <w:jc w:val="right"/>
              <w:rPr>
                <w:b/>
                <w:szCs w:val="20"/>
              </w:rPr>
            </w:pPr>
            <w:r w:rsidRPr="00575BE1">
              <w:rPr>
                <w:b/>
                <w:szCs w:val="20"/>
              </w:rPr>
              <w:t>Left</w:t>
            </w:r>
          </w:p>
        </w:tc>
        <w:tc>
          <w:tcPr>
            <w:tcW w:w="3510" w:type="dxa"/>
          </w:tcPr>
          <w:p w14:paraId="5966F21F" w14:textId="77777777" w:rsidR="006E0E00" w:rsidRDefault="006E0E00" w:rsidP="000747F8">
            <w:pPr>
              <w:rPr>
                <w:szCs w:val="20"/>
              </w:rPr>
            </w:pPr>
            <w:r>
              <w:rPr>
                <w:szCs w:val="20"/>
              </w:rPr>
              <w:t>Number less than or equal to 12</w:t>
            </w:r>
          </w:p>
        </w:tc>
      </w:tr>
      <w:tr w:rsidR="006E0E00" w14:paraId="10BAAC00" w14:textId="77777777" w:rsidTr="000747F8">
        <w:tc>
          <w:tcPr>
            <w:tcW w:w="2178" w:type="dxa"/>
            <w:tcBorders>
              <w:bottom w:val="single" w:sz="4" w:space="0" w:color="auto"/>
            </w:tcBorders>
          </w:tcPr>
          <w:p w14:paraId="4B508A45" w14:textId="77777777" w:rsidR="006E0E00" w:rsidRPr="00575BE1" w:rsidRDefault="006E0E00" w:rsidP="000747F8">
            <w:pPr>
              <w:jc w:val="right"/>
              <w:rPr>
                <w:b/>
                <w:szCs w:val="20"/>
              </w:rPr>
            </w:pPr>
            <w:r w:rsidRPr="00575BE1">
              <w:rPr>
                <w:b/>
                <w:szCs w:val="20"/>
              </w:rPr>
              <w:t>Right</w:t>
            </w:r>
          </w:p>
        </w:tc>
        <w:tc>
          <w:tcPr>
            <w:tcW w:w="3510" w:type="dxa"/>
            <w:tcBorders>
              <w:bottom w:val="single" w:sz="4" w:space="0" w:color="auto"/>
            </w:tcBorders>
          </w:tcPr>
          <w:p w14:paraId="6BD55932" w14:textId="77777777" w:rsidR="006E0E00" w:rsidRDefault="006E0E00" w:rsidP="000747F8">
            <w:pPr>
              <w:rPr>
                <w:szCs w:val="20"/>
              </w:rPr>
            </w:pPr>
            <w:r>
              <w:rPr>
                <w:szCs w:val="20"/>
              </w:rPr>
              <w:t>Number less than or equal to 12</w:t>
            </w:r>
          </w:p>
          <w:p w14:paraId="72CBD516" w14:textId="77777777" w:rsidR="006E0E00" w:rsidRDefault="006E0E00" w:rsidP="000747F8">
            <w:pPr>
              <w:rPr>
                <w:szCs w:val="20"/>
              </w:rPr>
            </w:pPr>
          </w:p>
        </w:tc>
      </w:tr>
      <w:tr w:rsidR="006E0E00" w14:paraId="52D91439" w14:textId="77777777" w:rsidTr="000747F8">
        <w:tc>
          <w:tcPr>
            <w:tcW w:w="2178" w:type="dxa"/>
            <w:tcBorders>
              <w:top w:val="single" w:sz="4" w:space="0" w:color="auto"/>
            </w:tcBorders>
            <w:shd w:val="clear" w:color="auto" w:fill="D9D9D9" w:themeFill="background1" w:themeFillShade="D9"/>
          </w:tcPr>
          <w:p w14:paraId="64652AFA" w14:textId="77777777" w:rsidR="006E0E00" w:rsidRPr="00575BE1" w:rsidRDefault="006E0E00" w:rsidP="000747F8">
            <w:pPr>
              <w:rPr>
                <w:b/>
                <w:szCs w:val="20"/>
              </w:rPr>
            </w:pPr>
            <w:r w:rsidRPr="00575BE1">
              <w:rPr>
                <w:b/>
                <w:szCs w:val="20"/>
              </w:rPr>
              <w:t>Shoulder Stretch</w:t>
            </w:r>
          </w:p>
        </w:tc>
        <w:tc>
          <w:tcPr>
            <w:tcW w:w="3510" w:type="dxa"/>
            <w:tcBorders>
              <w:top w:val="single" w:sz="4" w:space="0" w:color="auto"/>
            </w:tcBorders>
          </w:tcPr>
          <w:p w14:paraId="182EB4C1" w14:textId="15A1A169" w:rsidR="006E0E00" w:rsidRDefault="006E0E00" w:rsidP="000747F8">
            <w:pPr>
              <w:rPr>
                <w:szCs w:val="20"/>
              </w:rPr>
            </w:pPr>
          </w:p>
        </w:tc>
      </w:tr>
      <w:tr w:rsidR="006E0E00" w14:paraId="64DAD2A3" w14:textId="77777777" w:rsidTr="000747F8">
        <w:tc>
          <w:tcPr>
            <w:tcW w:w="2178" w:type="dxa"/>
          </w:tcPr>
          <w:p w14:paraId="6CE9ACD1" w14:textId="77777777" w:rsidR="006E0E00" w:rsidRPr="00575BE1" w:rsidRDefault="006E0E00" w:rsidP="000747F8">
            <w:pPr>
              <w:jc w:val="right"/>
              <w:rPr>
                <w:b/>
                <w:szCs w:val="20"/>
              </w:rPr>
            </w:pPr>
            <w:r w:rsidRPr="00575BE1">
              <w:rPr>
                <w:b/>
                <w:szCs w:val="20"/>
              </w:rPr>
              <w:t>Left</w:t>
            </w:r>
          </w:p>
        </w:tc>
        <w:tc>
          <w:tcPr>
            <w:tcW w:w="3510" w:type="dxa"/>
          </w:tcPr>
          <w:p w14:paraId="5B97AD29" w14:textId="77777777" w:rsidR="006E0E00" w:rsidRDefault="006E0E00" w:rsidP="000747F8">
            <w:pPr>
              <w:rPr>
                <w:szCs w:val="20"/>
              </w:rPr>
            </w:pPr>
            <w:r>
              <w:rPr>
                <w:szCs w:val="20"/>
              </w:rPr>
              <w:t>Y or N</w:t>
            </w:r>
          </w:p>
        </w:tc>
      </w:tr>
      <w:tr w:rsidR="006E0E00" w14:paraId="06AD047D" w14:textId="77777777" w:rsidTr="000747F8">
        <w:tc>
          <w:tcPr>
            <w:tcW w:w="2178" w:type="dxa"/>
          </w:tcPr>
          <w:p w14:paraId="39CFA1C3" w14:textId="77777777" w:rsidR="006E0E00" w:rsidRPr="00575BE1" w:rsidRDefault="006E0E00" w:rsidP="000747F8">
            <w:pPr>
              <w:jc w:val="right"/>
              <w:rPr>
                <w:b/>
                <w:szCs w:val="20"/>
              </w:rPr>
            </w:pPr>
            <w:r w:rsidRPr="00575BE1">
              <w:rPr>
                <w:b/>
                <w:szCs w:val="20"/>
              </w:rPr>
              <w:t>Right</w:t>
            </w:r>
          </w:p>
        </w:tc>
        <w:tc>
          <w:tcPr>
            <w:tcW w:w="3510" w:type="dxa"/>
          </w:tcPr>
          <w:p w14:paraId="6D7D9AEA" w14:textId="77777777" w:rsidR="006E0E00" w:rsidRDefault="006E0E00" w:rsidP="000747F8">
            <w:pPr>
              <w:rPr>
                <w:szCs w:val="20"/>
              </w:rPr>
            </w:pPr>
            <w:r>
              <w:rPr>
                <w:szCs w:val="20"/>
              </w:rPr>
              <w:t>Y or N</w:t>
            </w:r>
          </w:p>
        </w:tc>
      </w:tr>
    </w:tbl>
    <w:p w14:paraId="3691DE17" w14:textId="0FAB6EB8" w:rsidR="00A84841" w:rsidRPr="006E335D" w:rsidRDefault="002627F2" w:rsidP="006E335D">
      <w:pPr>
        <w:pStyle w:val="ListParagraph"/>
        <w:ind w:left="0"/>
        <w:rPr>
          <w:b/>
          <w:noProof/>
        </w:rPr>
      </w:pPr>
      <w:r>
        <w:rPr>
          <w:noProof/>
          <w:szCs w:val="20"/>
        </w:rPr>
        <mc:AlternateContent>
          <mc:Choice Requires="wpg">
            <w:drawing>
              <wp:anchor distT="0" distB="0" distL="114300" distR="114300" simplePos="0" relativeHeight="251727872" behindDoc="0" locked="0" layoutInCell="1" allowOverlap="1" wp14:anchorId="3EC33FC4" wp14:editId="386F81C4">
                <wp:simplePos x="0" y="0"/>
                <wp:positionH relativeFrom="column">
                  <wp:posOffset>3916680</wp:posOffset>
                </wp:positionH>
                <wp:positionV relativeFrom="paragraph">
                  <wp:posOffset>442595</wp:posOffset>
                </wp:positionV>
                <wp:extent cx="2819400" cy="1782445"/>
                <wp:effectExtent l="0" t="19050" r="19050" b="27305"/>
                <wp:wrapNone/>
                <wp:docPr id="62" name="Group 62"/>
                <wp:cNvGraphicFramePr/>
                <a:graphic xmlns:a="http://schemas.openxmlformats.org/drawingml/2006/main">
                  <a:graphicData uri="http://schemas.microsoft.com/office/word/2010/wordprocessingGroup">
                    <wpg:wgp>
                      <wpg:cNvGrpSpPr/>
                      <wpg:grpSpPr>
                        <a:xfrm>
                          <a:off x="0" y="0"/>
                          <a:ext cx="2819400" cy="1782445"/>
                          <a:chOff x="0" y="0"/>
                          <a:chExt cx="2819400" cy="1782445"/>
                        </a:xfrm>
                      </wpg:grpSpPr>
                      <pic:pic xmlns:pic="http://schemas.openxmlformats.org/drawingml/2006/picture">
                        <pic:nvPicPr>
                          <pic:cNvPr id="95" name="Picture 95"/>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876300" y="0"/>
                            <a:ext cx="1943100" cy="1782445"/>
                          </a:xfrm>
                          <a:prstGeom prst="rect">
                            <a:avLst/>
                          </a:prstGeom>
                          <a:ln w="25400">
                            <a:solidFill>
                              <a:schemeClr val="tx1"/>
                            </a:solidFill>
                          </a:ln>
                        </pic:spPr>
                      </pic:pic>
                      <wpg:grpSp>
                        <wpg:cNvPr id="61" name="Group 61"/>
                        <wpg:cNvGrpSpPr/>
                        <wpg:grpSpPr>
                          <a:xfrm>
                            <a:off x="0" y="266700"/>
                            <a:ext cx="2788920" cy="1485900"/>
                            <a:chOff x="0" y="0"/>
                            <a:chExt cx="2788920" cy="1485900"/>
                          </a:xfrm>
                        </wpg:grpSpPr>
                        <wpg:grpSp>
                          <wpg:cNvPr id="60" name="Group 60"/>
                          <wpg:cNvGrpSpPr/>
                          <wpg:grpSpPr>
                            <a:xfrm>
                              <a:off x="320040" y="0"/>
                              <a:ext cx="2468880" cy="1485900"/>
                              <a:chOff x="0" y="0"/>
                              <a:chExt cx="2468880" cy="1485900"/>
                            </a:xfrm>
                          </wpg:grpSpPr>
                          <wpg:grpSp>
                            <wpg:cNvPr id="25" name="Group 25"/>
                            <wpg:cNvGrpSpPr/>
                            <wpg:grpSpPr>
                              <a:xfrm>
                                <a:off x="571500" y="0"/>
                                <a:ext cx="1897380" cy="1211580"/>
                                <a:chOff x="-30480" y="-7620"/>
                                <a:chExt cx="2065020" cy="1318260"/>
                              </a:xfrm>
                            </wpg:grpSpPr>
                            <wps:wsp>
                              <wps:cNvPr id="117" name="Rectangle 117"/>
                              <wps:cNvSpPr/>
                              <wps:spPr>
                                <a:xfrm>
                                  <a:off x="-30480" y="0"/>
                                  <a:ext cx="1005840" cy="10058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1028700" y="-7620"/>
                                  <a:ext cx="1005840" cy="10134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angle 122"/>
                              <wps:cNvSpPr/>
                              <wps:spPr>
                                <a:xfrm>
                                  <a:off x="129540" y="1051560"/>
                                  <a:ext cx="830580" cy="2590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1021080" y="1051560"/>
                                  <a:ext cx="815340" cy="2590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 name="Right Arrow 1"/>
                            <wps:cNvSpPr>
                              <a:spLocks noChangeArrowheads="1"/>
                            </wps:cNvSpPr>
                            <wps:spPr bwMode="auto">
                              <a:xfrm>
                                <a:off x="0" y="906780"/>
                                <a:ext cx="635000" cy="269240"/>
                              </a:xfrm>
                              <a:prstGeom prst="rightArrow">
                                <a:avLst>
                                  <a:gd name="adj1" fmla="val 34907"/>
                                  <a:gd name="adj2" fmla="val 81848"/>
                                </a:avLst>
                              </a:prstGeom>
                              <a:solidFill>
                                <a:schemeClr val="tx1"/>
                              </a:solidFill>
                              <a:ln w="9525" cap="flat" cmpd="sng">
                                <a:noFill/>
                                <a:prstDash val="solid"/>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43" name="Rectangle 43"/>
                            <wps:cNvSpPr/>
                            <wps:spPr>
                              <a:xfrm>
                                <a:off x="998220" y="1249680"/>
                                <a:ext cx="1059180" cy="236220"/>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5" name="Group 165"/>
                          <wpg:cNvGrpSpPr/>
                          <wpg:grpSpPr>
                            <a:xfrm>
                              <a:off x="0" y="723900"/>
                              <a:ext cx="444500" cy="323215"/>
                              <a:chOff x="7620" y="-21590"/>
                              <a:chExt cx="444500" cy="323215"/>
                            </a:xfrm>
                          </wpg:grpSpPr>
                          <wps:wsp>
                            <wps:cNvPr id="166" name="Connector 5"/>
                            <wps:cNvSpPr>
                              <a:spLocks noChangeArrowheads="1"/>
                            </wps:cNvSpPr>
                            <wps:spPr bwMode="auto">
                              <a:xfrm>
                                <a:off x="101600" y="0"/>
                                <a:ext cx="247650" cy="216535"/>
                              </a:xfrm>
                              <a:prstGeom prst="flowChartConnector">
                                <a:avLst/>
                              </a:prstGeom>
                              <a:solidFill>
                                <a:schemeClr val="tx1"/>
                              </a:solidFill>
                              <a:ln w="9525" cap="flat" cmpd="sng">
                                <a:solidFill>
                                  <a:schemeClr val="tx1"/>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67" name="Text Box 612"/>
                            <wps:cNvSpPr txBox="1">
                              <a:spLocks noChangeArrowheads="1"/>
                            </wps:cNvSpPr>
                            <wps:spPr bwMode="auto">
                              <a:xfrm>
                                <a:off x="7620" y="-21590"/>
                                <a:ext cx="444500" cy="323215"/>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414C3020" w14:textId="77777777" w:rsidR="00291BE8" w:rsidRPr="00A91CE5" w:rsidRDefault="00291BE8" w:rsidP="00291BE8">
                                  <w:pPr>
                                    <w:jc w:val="center"/>
                                    <w:rPr>
                                      <w:b/>
                                      <w:color w:val="FFFFFF" w:themeColor="background1"/>
                                      <w:sz w:val="14"/>
                                      <w:szCs w:val="14"/>
                                    </w:rPr>
                                  </w:pPr>
                                  <w:r>
                                    <w:rPr>
                                      <w:b/>
                                      <w:color w:val="FFFFFF" w:themeColor="background1"/>
                                      <w:sz w:val="14"/>
                                      <w:szCs w:val="14"/>
                                    </w:rPr>
                                    <w:t>4</w:t>
                                  </w:r>
                                </w:p>
                              </w:txbxContent>
                            </wps:txbx>
                            <wps:bodyPr rot="0" vert="horz" wrap="square" lIns="91440" tIns="91440" rIns="91440" bIns="91440" anchor="t" anchorCtr="0" upright="1">
                              <a:noAutofit/>
                            </wps:bodyPr>
                          </wps:wsp>
                        </wpg:grpSp>
                      </wpg:grpSp>
                    </wpg:wgp>
                  </a:graphicData>
                </a:graphic>
              </wp:anchor>
            </w:drawing>
          </mc:Choice>
          <mc:Fallback>
            <w:pict>
              <v:group w14:anchorId="3EC33FC4" id="Group 62" o:spid="_x0000_s1129" style="position:absolute;margin-left:308.4pt;margin-top:34.85pt;width:222pt;height:140.35pt;z-index:251727872" coordsize="28194,17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">
                <v:shape id="Picture 95" o:spid="_x0000_s1130" type="#_x0000_t75" style="position:absolute;left:8763;width:19431;height:17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" stroked="t" strokecolor="black [3213]" strokeweight="2pt">
                  <v:imagedata r:id="rId53" o:title=""/>
                  <v:path arrowok="t"/>
                </v:shape>
                <v:group id="Group 61" o:spid="_x0000_s1131" style="position:absolute;top:2667;width:27889;height:14859" coordsize="27889,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0" o:spid="_x0000_s1132" style="position:absolute;left:3200;width:24689;height:14859" coordsize="24688,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25" o:spid="_x0000_s1133" style="position:absolute;left:5715;width:18973;height:12115" coordorigin="-304,-76" coordsize="20650,1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117" o:spid="_x0000_s1134" style="position:absolute;left:-304;width:10057;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" filled="f" strokecolor="black [3213]" strokeweight="1pt"/>
                      <v:rect id="Rectangle 121" o:spid="_x0000_s1135" style="position:absolute;left:10287;top:-76;width:10058;height:10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" filled="f" strokecolor="black [3213]" strokeweight="1pt"/>
                      <v:rect id="Rectangle 122" o:spid="_x0000_s1136" style="position:absolute;left:1295;top:10515;width:8306;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" filled="f" strokecolor="black [3213]" strokeweight="1pt"/>
                      <v:rect id="Rectangle 123" o:spid="_x0000_s1137" style="position:absolute;left:10210;top:10515;width:8154;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" filled="f" strokecolor="black [3213]" strokeweight="1pt"/>
                    </v:group>
                    <v:shape id="Right Arrow 1" o:spid="_x0000_s1138" type="#_x0000_t13" style="position:absolute;top:9067;width:6350;height:2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" adj="14104,7030" fillcolor="black [3213]" stroked="f">
                      <v:shadow on="t" color="black" opacity="22936f" origin=",.5" offset="0,.63889mm"/>
                    </v:shape>
                    <v:rect id="Rectangle 43" o:spid="_x0000_s1139" style="position:absolute;left:9982;top:12496;width:10592;height:2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" filled="f" strokecolor="#243255 [1604]" strokeweight="1pt">
                      <v:stroke dashstyle="3 1"/>
                    </v:rect>
                  </v:group>
                  <v:group id="Group 165" o:spid="_x0000_s1140" style="position:absolute;top:7239;width:4445;height:3232" coordorigin="7620,-21590" coordsize="44450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Connector 5" o:spid="_x0000_s1141" type="#_x0000_t120" style="position:absolute;left:101600;width:247650;height:216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" fillcolor="black [3213]" strokecolor="black [3213]">
                      <v:shadow on="t" color="black" opacity="22936f" origin=",.5" offset="0,.63889mm"/>
                    </v:shape>
                    <v:shape id="_x0000_s1142" type="#_x0000_t202" style="position:absolute;left:7620;top:-21590;width:444500;height:32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" filled="f" fillcolor="red" stroked="f">
                      <v:textbox inset=",7.2pt,,7.2pt">
                        <w:txbxContent>
                          <w:p w14:paraId="414C3020" w14:textId="77777777" w:rsidR="00291BE8" w:rsidRPr="00A91CE5" w:rsidRDefault="00291BE8" w:rsidP="00291BE8">
                            <w:pPr>
                              <w:jc w:val="center"/>
                              <w:rPr>
                                <w:b/>
                                <w:color w:val="FFFFFF" w:themeColor="background1"/>
                                <w:sz w:val="14"/>
                                <w:szCs w:val="14"/>
                              </w:rPr>
                            </w:pPr>
                            <w:r>
                              <w:rPr>
                                <w:b/>
                                <w:color w:val="FFFFFF" w:themeColor="background1"/>
                                <w:sz w:val="14"/>
                                <w:szCs w:val="14"/>
                              </w:rPr>
                              <w:t>4</w:t>
                            </w:r>
                          </w:p>
                        </w:txbxContent>
                      </v:textbox>
                    </v:shape>
                  </v:group>
                </v:group>
              </v:group>
            </w:pict>
          </mc:Fallback>
        </mc:AlternateContent>
      </w:r>
      <w:r w:rsidR="007C528F">
        <w:rPr>
          <w:szCs w:val="20"/>
        </w:rPr>
        <w:t xml:space="preserve">The flexibility component provides </w:t>
      </w:r>
      <w:r w:rsidR="007C528F" w:rsidRPr="00664626">
        <w:rPr>
          <w:b/>
          <w:szCs w:val="20"/>
        </w:rPr>
        <w:t>two test options</w:t>
      </w:r>
      <w:r w:rsidR="003C6FF4" w:rsidRPr="003C6FF4">
        <w:rPr>
          <w:szCs w:val="20"/>
        </w:rPr>
        <w:t>;</w:t>
      </w:r>
      <w:r w:rsidR="007C528F" w:rsidRPr="003C6FF4">
        <w:rPr>
          <w:szCs w:val="20"/>
        </w:rPr>
        <w:t xml:space="preserve"> </w:t>
      </w:r>
      <w:r w:rsidR="007C528F" w:rsidRPr="00F6201C">
        <w:rPr>
          <w:szCs w:val="20"/>
        </w:rPr>
        <w:t>scores can only be entered for one option</w:t>
      </w:r>
      <w:r w:rsidR="002165EF">
        <w:rPr>
          <w:szCs w:val="20"/>
        </w:rPr>
        <w:t>.  A</w:t>
      </w:r>
      <w:r w:rsidR="007C528F">
        <w:rPr>
          <w:szCs w:val="20"/>
        </w:rPr>
        <w:t>s the scores for a test option are being entered</w:t>
      </w:r>
      <w:r w:rsidR="00542583">
        <w:rPr>
          <w:szCs w:val="20"/>
        </w:rPr>
        <w:t>,</w:t>
      </w:r>
      <w:r w:rsidR="007C528F">
        <w:rPr>
          <w:szCs w:val="20"/>
        </w:rPr>
        <w:t xml:space="preserve"> </w:t>
      </w:r>
      <w:r w:rsidR="007C528F" w:rsidRPr="00F6201C">
        <w:rPr>
          <w:szCs w:val="20"/>
        </w:rPr>
        <w:t xml:space="preserve">the other </w:t>
      </w:r>
      <w:r w:rsidR="007C528F">
        <w:rPr>
          <w:szCs w:val="20"/>
        </w:rPr>
        <w:t xml:space="preserve">option will become </w:t>
      </w:r>
      <w:r w:rsidR="007C528F" w:rsidRPr="00F6201C">
        <w:rPr>
          <w:szCs w:val="20"/>
        </w:rPr>
        <w:t>disabled</w:t>
      </w:r>
      <w:r w:rsidR="007C528F">
        <w:rPr>
          <w:szCs w:val="20"/>
        </w:rPr>
        <w:t>.</w:t>
      </w:r>
    </w:p>
    <w:p w14:paraId="1501F86B" w14:textId="171E8340" w:rsidR="00B97458" w:rsidRDefault="00650D14" w:rsidP="00650D14">
      <w:pPr>
        <w:tabs>
          <w:tab w:val="left" w:pos="4287"/>
        </w:tabs>
        <w:rPr>
          <w:szCs w:val="20"/>
        </w:rPr>
      </w:pPr>
      <w:r>
        <w:rPr>
          <w:szCs w:val="20"/>
        </w:rPr>
        <w:tab/>
      </w:r>
    </w:p>
    <w:p w14:paraId="07A3CF1B" w14:textId="77777777" w:rsidR="00B97458" w:rsidRDefault="00B97458" w:rsidP="00A57B2A">
      <w:pPr>
        <w:rPr>
          <w:szCs w:val="20"/>
        </w:rPr>
      </w:pPr>
    </w:p>
    <w:p w14:paraId="324CF50F" w14:textId="77777777" w:rsidR="00B97458" w:rsidRDefault="00B97458" w:rsidP="00A57B2A">
      <w:pPr>
        <w:rPr>
          <w:szCs w:val="20"/>
        </w:rPr>
      </w:pPr>
    </w:p>
    <w:p w14:paraId="4D620768" w14:textId="017DD5D1" w:rsidR="00041DAF" w:rsidRDefault="000747F8" w:rsidP="00A57B2A">
      <w:pPr>
        <w:rPr>
          <w:szCs w:val="20"/>
        </w:rPr>
      </w:pPr>
      <w:r>
        <w:rPr>
          <w:noProof/>
          <w:szCs w:val="20"/>
        </w:rPr>
        <mc:AlternateContent>
          <mc:Choice Requires="wps">
            <w:drawing>
              <wp:anchor distT="0" distB="0" distL="114300" distR="114300" simplePos="0" relativeHeight="251621376" behindDoc="0" locked="0" layoutInCell="1" allowOverlap="1" wp14:anchorId="0144042F" wp14:editId="28D2100D">
                <wp:simplePos x="0" y="0"/>
                <wp:positionH relativeFrom="column">
                  <wp:posOffset>5255895</wp:posOffset>
                </wp:positionH>
                <wp:positionV relativeFrom="paragraph">
                  <wp:posOffset>571500</wp:posOffset>
                </wp:positionV>
                <wp:extent cx="1021080" cy="213360"/>
                <wp:effectExtent l="0" t="0" r="26670" b="15240"/>
                <wp:wrapNone/>
                <wp:docPr id="16" name="Rectangle 16"/>
                <wp:cNvGraphicFramePr/>
                <a:graphic xmlns:a="http://schemas.openxmlformats.org/drawingml/2006/main">
                  <a:graphicData uri="http://schemas.microsoft.com/office/word/2010/wordprocessingShape">
                    <wps:wsp>
                      <wps:cNvSpPr/>
                      <wps:spPr>
                        <a:xfrm>
                          <a:off x="0" y="0"/>
                          <a:ext cx="1021080" cy="213360"/>
                        </a:xfrm>
                        <a:prstGeom prst="rect">
                          <a:avLst/>
                        </a:prstGeom>
                        <a:no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21363" id="Rectangle 16" o:spid="_x0000_s1026" style="position:absolute;margin-left:413.85pt;margin-top:45pt;width:80.4pt;height:16.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" filled="f" strokecolor="#243255 [1604]" strokeweight="2pt">
                <v:stroke dashstyle="1 1"/>
              </v:rect>
            </w:pict>
          </mc:Fallback>
        </mc:AlternateContent>
      </w:r>
    </w:p>
    <w:p w14:paraId="44C2FB25" w14:textId="1A3E84C4" w:rsidR="000240AF" w:rsidRDefault="000240AF" w:rsidP="00662842">
      <w:pPr>
        <w:spacing w:after="0" w:line="240" w:lineRule="auto"/>
        <w:ind w:left="907" w:hanging="907"/>
        <w:rPr>
          <w:b/>
          <w:szCs w:val="20"/>
        </w:rPr>
      </w:pPr>
    </w:p>
    <w:p w14:paraId="07299688" w14:textId="77777777" w:rsidR="003600E2" w:rsidRDefault="003600E2" w:rsidP="00662842">
      <w:pPr>
        <w:spacing w:after="0" w:line="240" w:lineRule="auto"/>
        <w:ind w:left="907" w:hanging="907"/>
        <w:rPr>
          <w:b/>
          <w:szCs w:val="20"/>
        </w:rPr>
      </w:pPr>
    </w:p>
    <w:p w14:paraId="61809BF2" w14:textId="77777777" w:rsidR="00E56CD4" w:rsidRDefault="00E56CD4" w:rsidP="00662842">
      <w:pPr>
        <w:spacing w:after="0" w:line="240" w:lineRule="auto"/>
        <w:ind w:left="907" w:hanging="907"/>
        <w:rPr>
          <w:b/>
          <w:szCs w:val="20"/>
        </w:rPr>
      </w:pPr>
    </w:p>
    <w:p w14:paraId="1DEB8A21" w14:textId="77777777" w:rsidR="00101F20" w:rsidRDefault="00101F20" w:rsidP="00662842">
      <w:pPr>
        <w:spacing w:after="0" w:line="240" w:lineRule="auto"/>
        <w:ind w:left="907" w:hanging="907"/>
        <w:rPr>
          <w:b/>
          <w:szCs w:val="20"/>
        </w:rPr>
      </w:pPr>
    </w:p>
    <w:p w14:paraId="701EC716" w14:textId="215A1036" w:rsidR="00DC2DFB" w:rsidRDefault="004C6BBB" w:rsidP="004C6BBB">
      <w:pPr>
        <w:spacing w:after="0" w:line="240" w:lineRule="auto"/>
        <w:ind w:left="1080" w:hanging="1080"/>
        <w:rPr>
          <w:szCs w:val="20"/>
        </w:rPr>
      </w:pPr>
      <w:r>
        <w:rPr>
          <w:noProof/>
          <w:szCs w:val="20"/>
        </w:rPr>
        <mc:AlternateContent>
          <mc:Choice Requires="wpg">
            <w:drawing>
              <wp:anchor distT="0" distB="0" distL="114300" distR="114300" simplePos="0" relativeHeight="251729920" behindDoc="0" locked="0" layoutInCell="1" allowOverlap="1" wp14:anchorId="3D8E0CEE" wp14:editId="1DBE8004">
                <wp:simplePos x="0" y="0"/>
                <wp:positionH relativeFrom="margin">
                  <wp:posOffset>4514850</wp:posOffset>
                </wp:positionH>
                <wp:positionV relativeFrom="paragraph">
                  <wp:posOffset>51435</wp:posOffset>
                </wp:positionV>
                <wp:extent cx="2331720" cy="1360805"/>
                <wp:effectExtent l="0" t="19050" r="11430" b="10795"/>
                <wp:wrapSquare wrapText="bothSides"/>
                <wp:docPr id="70" name="Group 70"/>
                <wp:cNvGraphicFramePr/>
                <a:graphic xmlns:a="http://schemas.openxmlformats.org/drawingml/2006/main">
                  <a:graphicData uri="http://schemas.microsoft.com/office/word/2010/wordprocessingGroup">
                    <wpg:wgp>
                      <wpg:cNvGrpSpPr/>
                      <wpg:grpSpPr>
                        <a:xfrm>
                          <a:off x="0" y="0"/>
                          <a:ext cx="2331720" cy="1360805"/>
                          <a:chOff x="0" y="0"/>
                          <a:chExt cx="2331720" cy="1360805"/>
                        </a:xfrm>
                      </wpg:grpSpPr>
                      <pic:pic xmlns:pic="http://schemas.openxmlformats.org/drawingml/2006/picture">
                        <pic:nvPicPr>
                          <pic:cNvPr id="83" name="Picture 83"/>
                          <pic:cNvPicPr>
                            <a:picLocks noChangeAspect="1"/>
                          </pic:cNvPicPr>
                        </pic:nvPicPr>
                        <pic:blipFill rotWithShape="1">
                          <a:blip r:embed="rId54">
                            <a:extLst>
                              <a:ext uri="{28A0092B-C50C-407E-A947-70E740481C1C}">
                                <a14:useLocalDpi xmlns:a14="http://schemas.microsoft.com/office/drawing/2010/main" val="0"/>
                              </a:ext>
                            </a:extLst>
                          </a:blip>
                          <a:srcRect l="2458" t="3250" r="2956" b="-1"/>
                          <a:stretch/>
                        </pic:blipFill>
                        <pic:spPr bwMode="auto">
                          <a:xfrm>
                            <a:off x="868680" y="0"/>
                            <a:ext cx="1463040" cy="1360805"/>
                          </a:xfrm>
                          <a:prstGeom prst="rect">
                            <a:avLst/>
                          </a:prstGeom>
                          <a:ln w="12700">
                            <a:solidFill>
                              <a:schemeClr val="tx1"/>
                            </a:solidFill>
                          </a:ln>
                          <a:extLst>
                            <a:ext uri="{53640926-AAD7-44D8-BBD7-CCE9431645EC}">
                              <a14:shadowObscured xmlns:a14="http://schemas.microsoft.com/office/drawing/2010/main"/>
                            </a:ext>
                          </a:extLst>
                        </pic:spPr>
                      </pic:pic>
                      <wpg:grpSp>
                        <wpg:cNvPr id="65" name="Group 65"/>
                        <wpg:cNvGrpSpPr/>
                        <wpg:grpSpPr>
                          <a:xfrm>
                            <a:off x="0" y="601980"/>
                            <a:ext cx="1447800" cy="480060"/>
                            <a:chOff x="0" y="0"/>
                            <a:chExt cx="1447800" cy="480060"/>
                          </a:xfrm>
                        </wpg:grpSpPr>
                        <wpg:grpSp>
                          <wpg:cNvPr id="63" name="Group 63"/>
                          <wpg:cNvGrpSpPr/>
                          <wpg:grpSpPr>
                            <a:xfrm>
                              <a:off x="373380" y="205740"/>
                              <a:ext cx="1074420" cy="274320"/>
                              <a:chOff x="0" y="0"/>
                              <a:chExt cx="1074420" cy="274320"/>
                            </a:xfrm>
                          </wpg:grpSpPr>
                          <wps:wsp>
                            <wps:cNvPr id="131" name="Rectangle 131"/>
                            <wps:cNvSpPr/>
                            <wps:spPr>
                              <a:xfrm>
                                <a:off x="693420" y="15240"/>
                                <a:ext cx="381000" cy="2590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ight Arrow 1"/>
                            <wps:cNvSpPr>
                              <a:spLocks noChangeArrowheads="1"/>
                            </wps:cNvSpPr>
                            <wps:spPr bwMode="auto">
                              <a:xfrm>
                                <a:off x="0" y="0"/>
                                <a:ext cx="635000" cy="269240"/>
                              </a:xfrm>
                              <a:prstGeom prst="rightArrow">
                                <a:avLst>
                                  <a:gd name="adj1" fmla="val 34907"/>
                                  <a:gd name="adj2" fmla="val 81848"/>
                                </a:avLst>
                              </a:prstGeom>
                              <a:solidFill>
                                <a:schemeClr val="tx1"/>
                              </a:solidFill>
                              <a:ln w="9525" cap="flat" cmpd="sng">
                                <a:noFill/>
                                <a:prstDash val="solid"/>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g:grpSp>
                        <wpg:grpSp>
                          <wpg:cNvPr id="168" name="Group 168"/>
                          <wpg:cNvGrpSpPr/>
                          <wpg:grpSpPr>
                            <a:xfrm>
                              <a:off x="0" y="0"/>
                              <a:ext cx="444500" cy="323215"/>
                              <a:chOff x="7620" y="-21590"/>
                              <a:chExt cx="444500" cy="323215"/>
                            </a:xfrm>
                          </wpg:grpSpPr>
                          <wps:wsp>
                            <wps:cNvPr id="169" name="Connector 5"/>
                            <wps:cNvSpPr>
                              <a:spLocks noChangeArrowheads="1"/>
                            </wps:cNvSpPr>
                            <wps:spPr bwMode="auto">
                              <a:xfrm>
                                <a:off x="101600" y="0"/>
                                <a:ext cx="247650" cy="216535"/>
                              </a:xfrm>
                              <a:prstGeom prst="flowChartConnector">
                                <a:avLst/>
                              </a:prstGeom>
                              <a:solidFill>
                                <a:schemeClr val="tx1"/>
                              </a:solidFill>
                              <a:ln w="9525" cap="flat" cmpd="sng">
                                <a:solidFill>
                                  <a:schemeClr val="tx1"/>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70" name="Text Box 612"/>
                            <wps:cNvSpPr txBox="1">
                              <a:spLocks noChangeArrowheads="1"/>
                            </wps:cNvSpPr>
                            <wps:spPr bwMode="auto">
                              <a:xfrm>
                                <a:off x="7620" y="-21590"/>
                                <a:ext cx="444500" cy="323215"/>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63BD2299" w14:textId="77777777" w:rsidR="00291BE8" w:rsidRPr="00A91CE5" w:rsidRDefault="00291BE8" w:rsidP="00291BE8">
                                  <w:pPr>
                                    <w:jc w:val="center"/>
                                    <w:rPr>
                                      <w:b/>
                                      <w:color w:val="FFFFFF" w:themeColor="background1"/>
                                      <w:sz w:val="14"/>
                                      <w:szCs w:val="14"/>
                                    </w:rPr>
                                  </w:pPr>
                                  <w:r>
                                    <w:rPr>
                                      <w:b/>
                                      <w:color w:val="FFFFFF" w:themeColor="background1"/>
                                      <w:sz w:val="14"/>
                                      <w:szCs w:val="14"/>
                                    </w:rPr>
                                    <w:t>5</w:t>
                                  </w:r>
                                </w:p>
                              </w:txbxContent>
                            </wps:txbx>
                            <wps:bodyPr rot="0" vert="horz" wrap="square" lIns="91440" tIns="91440" rIns="91440" bIns="91440" anchor="t" anchorCtr="0" upright="1">
                              <a:noAutofit/>
                            </wps:bodyPr>
                          </wps:wsp>
                        </wpg:grpSp>
                      </wpg:grpSp>
                    </wpg:wgp>
                  </a:graphicData>
                </a:graphic>
              </wp:anchor>
            </w:drawing>
          </mc:Choice>
          <mc:Fallback>
            <w:pict>
              <v:group w14:anchorId="3D8E0CEE" id="Group 70" o:spid="_x0000_s1143" style="position:absolute;left:0;text-align:left;margin-left:355.5pt;margin-top:4.05pt;width:183.6pt;height:107.15pt;z-index:251729920;mso-position-horizontal-relative:margin" coordsize="23317,13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">
                <v:shape id="Picture 83" o:spid="_x0000_s1144" type="#_x0000_t75" style="position:absolute;left:8686;width:14631;height:13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" stroked="t" strokecolor="black [3213]" strokeweight="1pt">
                  <v:imagedata r:id="rId55" o:title="" croptop="2130f" cropbottom="-1f" cropleft="1611f" cropright="1937f"/>
                  <v:path arrowok="t"/>
                </v:shape>
                <v:group id="Group 65" o:spid="_x0000_s1145" style="position:absolute;top:6019;width:14478;height:4801" coordsize="14478,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oup 63" o:spid="_x0000_s1146" style="position:absolute;left:3733;top:2057;width:10745;height:2743" coordsize="10744,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131" o:spid="_x0000_s1147" style="position:absolute;left:6934;top:152;width:3810;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" filled="f" strokecolor="black [3213]" strokeweight="1pt"/>
                    <v:shape id="Right Arrow 1" o:spid="_x0000_s1148" type="#_x0000_t13" style="position:absolute;width:6350;height:2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" adj="14104,7030" fillcolor="black [3213]" stroked="f">
                      <v:shadow on="t" color="black" opacity="22936f" origin=",.5" offset="0,.63889mm"/>
                    </v:shape>
                  </v:group>
                  <v:group id="Group 168" o:spid="_x0000_s1149" style="position:absolute;width:4445;height:3232" coordorigin="7620,-21590" coordsize="44450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Connector 5" o:spid="_x0000_s1150" type="#_x0000_t120" style="position:absolute;left:101600;width:247650;height:216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" fillcolor="black [3213]" strokecolor="black [3213]">
                      <v:shadow on="t" color="black" opacity="22936f" origin=",.5" offset="0,.63889mm"/>
                    </v:shape>
                    <v:shape id="_x0000_s1151" type="#_x0000_t202" style="position:absolute;left:7620;top:-21590;width:444500;height:32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" filled="f" fillcolor="red" stroked="f">
                      <v:textbox inset=",7.2pt,,7.2pt">
                        <w:txbxContent>
                          <w:p w14:paraId="63BD2299" w14:textId="77777777" w:rsidR="00291BE8" w:rsidRPr="00A91CE5" w:rsidRDefault="00291BE8" w:rsidP="00291BE8">
                            <w:pPr>
                              <w:jc w:val="center"/>
                              <w:rPr>
                                <w:b/>
                                <w:color w:val="FFFFFF" w:themeColor="background1"/>
                                <w:sz w:val="14"/>
                                <w:szCs w:val="14"/>
                              </w:rPr>
                            </w:pPr>
                            <w:r>
                              <w:rPr>
                                <w:b/>
                                <w:color w:val="FFFFFF" w:themeColor="background1"/>
                                <w:sz w:val="14"/>
                                <w:szCs w:val="14"/>
                              </w:rPr>
                              <w:t>5</w:t>
                            </w:r>
                          </w:p>
                        </w:txbxContent>
                      </v:textbox>
                    </v:shape>
                  </v:group>
                </v:group>
                <w10:wrap type="square" anchorx="margin"/>
              </v:group>
            </w:pict>
          </mc:Fallback>
        </mc:AlternateContent>
      </w:r>
      <w:r w:rsidR="00DF4EDC" w:rsidRPr="00DF4EDC">
        <w:rPr>
          <w:b/>
          <w:szCs w:val="20"/>
        </w:rPr>
        <w:t>Step 5</w:t>
      </w:r>
      <w:r w:rsidR="00DF4EDC">
        <w:rPr>
          <w:szCs w:val="20"/>
        </w:rPr>
        <w:t xml:space="preserve"> </w:t>
      </w:r>
      <w:r w:rsidR="00DF4EDC">
        <w:rPr>
          <w:szCs w:val="20"/>
        </w:rPr>
        <w:tab/>
      </w:r>
      <w:r w:rsidR="00DC4C6C" w:rsidRPr="00DF4EDC">
        <w:rPr>
          <w:b/>
          <w:szCs w:val="20"/>
        </w:rPr>
        <w:t>Click</w:t>
      </w:r>
      <w:r w:rsidR="00DC4C6C">
        <w:rPr>
          <w:szCs w:val="20"/>
        </w:rPr>
        <w:t xml:space="preserve"> </w:t>
      </w:r>
      <w:r w:rsidR="00DF4EDC">
        <w:rPr>
          <w:szCs w:val="20"/>
        </w:rPr>
        <w:t>in the checkbox</w:t>
      </w:r>
      <w:r w:rsidR="00095258">
        <w:rPr>
          <w:szCs w:val="20"/>
        </w:rPr>
        <w:t xml:space="preserve"> located</w:t>
      </w:r>
      <w:r w:rsidR="00DF4EDC">
        <w:rPr>
          <w:szCs w:val="20"/>
        </w:rPr>
        <w:t xml:space="preserve"> to</w:t>
      </w:r>
      <w:r w:rsidR="00F27B91">
        <w:rPr>
          <w:szCs w:val="20"/>
        </w:rPr>
        <w:t xml:space="preserve"> the</w:t>
      </w:r>
      <w:r w:rsidR="00095258">
        <w:rPr>
          <w:szCs w:val="20"/>
        </w:rPr>
        <w:t xml:space="preserve"> far</w:t>
      </w:r>
      <w:r w:rsidR="00F27B91">
        <w:rPr>
          <w:szCs w:val="20"/>
        </w:rPr>
        <w:t xml:space="preserve"> right of the student record</w:t>
      </w:r>
      <w:r w:rsidR="00110257">
        <w:rPr>
          <w:szCs w:val="20"/>
        </w:rPr>
        <w:t>,</w:t>
      </w:r>
      <w:r w:rsidR="00DF4EDC">
        <w:rPr>
          <w:szCs w:val="20"/>
        </w:rPr>
        <w:t xml:space="preserve"> under the</w:t>
      </w:r>
      <w:r w:rsidR="00DC4C6C">
        <w:rPr>
          <w:szCs w:val="20"/>
        </w:rPr>
        <w:t xml:space="preserve"> </w:t>
      </w:r>
      <w:r w:rsidR="00DC4C6C" w:rsidRPr="00DC4C6C">
        <w:rPr>
          <w:b/>
          <w:szCs w:val="20"/>
        </w:rPr>
        <w:t>Submit All</w:t>
      </w:r>
      <w:r w:rsidR="00DC4C6C">
        <w:rPr>
          <w:szCs w:val="20"/>
        </w:rPr>
        <w:t xml:space="preserve"> </w:t>
      </w:r>
      <w:r w:rsidR="00DF4EDC">
        <w:rPr>
          <w:szCs w:val="20"/>
        </w:rPr>
        <w:t>header</w:t>
      </w:r>
      <w:r w:rsidR="00CC000B">
        <w:rPr>
          <w:szCs w:val="20"/>
        </w:rPr>
        <w:t>,</w:t>
      </w:r>
      <w:r w:rsidR="00DF4EDC">
        <w:rPr>
          <w:szCs w:val="20"/>
        </w:rPr>
        <w:t xml:space="preserve"> </w:t>
      </w:r>
      <w:r w:rsidR="00CC000B">
        <w:rPr>
          <w:szCs w:val="20"/>
        </w:rPr>
        <w:t xml:space="preserve">to place a checkmark </w:t>
      </w:r>
      <w:r w:rsidR="00DF4EDC">
        <w:rPr>
          <w:szCs w:val="20"/>
        </w:rPr>
        <w:t xml:space="preserve">prior to </w:t>
      </w:r>
      <w:r w:rsidR="00AD0772" w:rsidRPr="00CC000B">
        <w:rPr>
          <w:szCs w:val="20"/>
        </w:rPr>
        <w:t>saving</w:t>
      </w:r>
      <w:r w:rsidR="00F27B91">
        <w:rPr>
          <w:szCs w:val="20"/>
        </w:rPr>
        <w:t>/submitting</w:t>
      </w:r>
      <w:r w:rsidR="00446FE0">
        <w:rPr>
          <w:szCs w:val="20"/>
        </w:rPr>
        <w:t xml:space="preserve"> the scores</w:t>
      </w:r>
      <w:r w:rsidR="00D3036F">
        <w:rPr>
          <w:szCs w:val="20"/>
        </w:rPr>
        <w:t xml:space="preserve">.  </w:t>
      </w:r>
    </w:p>
    <w:p w14:paraId="67C8928C" w14:textId="07AA6DBB" w:rsidR="00E56CD4" w:rsidRDefault="00E56CD4" w:rsidP="004C6BBB">
      <w:pPr>
        <w:ind w:left="907" w:hanging="907"/>
        <w:rPr>
          <w:szCs w:val="20"/>
        </w:rPr>
      </w:pPr>
    </w:p>
    <w:p w14:paraId="14AAF2EF" w14:textId="4BC2292E" w:rsidR="00491127" w:rsidRDefault="00491127" w:rsidP="004C6BBB">
      <w:pPr>
        <w:ind w:left="907" w:hanging="907"/>
        <w:rPr>
          <w:szCs w:val="20"/>
        </w:rPr>
      </w:pPr>
    </w:p>
    <w:p w14:paraId="0DD8199E" w14:textId="28AF4142" w:rsidR="006C0151" w:rsidRDefault="00DC2DFB" w:rsidP="004C6BBB">
      <w:pPr>
        <w:ind w:left="1080" w:right="900"/>
      </w:pPr>
      <w:r>
        <w:t>The following error message will display i</w:t>
      </w:r>
      <w:r w:rsidR="006C0151">
        <w:t>f a checkmark is not placed in the checkbox</w:t>
      </w:r>
      <w:r w:rsidR="007A215D">
        <w:t xml:space="preserve"> </w:t>
      </w:r>
      <w:r w:rsidR="006C0151">
        <w:t xml:space="preserve">for </w:t>
      </w:r>
      <w:r w:rsidR="00650D14">
        <w:t xml:space="preserve">the </w:t>
      </w:r>
      <w:r>
        <w:t>record actively being worked on</w:t>
      </w:r>
      <w:r w:rsidR="006C0151">
        <w:t xml:space="preserve">.    </w:t>
      </w:r>
    </w:p>
    <w:p w14:paraId="365B7580" w14:textId="6667374C" w:rsidR="00DC2DFB" w:rsidRDefault="004C6BBB" w:rsidP="00DD7D5C">
      <w:pPr>
        <w:spacing w:line="240" w:lineRule="auto"/>
        <w:ind w:left="900" w:right="900" w:hanging="900"/>
      </w:pPr>
      <w:r>
        <w:rPr>
          <w:noProof/>
        </w:rPr>
        <w:drawing>
          <wp:anchor distT="0" distB="0" distL="114300" distR="114300" simplePos="0" relativeHeight="251708416" behindDoc="1" locked="0" layoutInCell="1" allowOverlap="1" wp14:anchorId="4E34E18F" wp14:editId="3041E342">
            <wp:simplePos x="0" y="0"/>
            <wp:positionH relativeFrom="margin">
              <wp:align>center</wp:align>
            </wp:positionH>
            <wp:positionV relativeFrom="paragraph">
              <wp:posOffset>31115</wp:posOffset>
            </wp:positionV>
            <wp:extent cx="2080260" cy="396240"/>
            <wp:effectExtent l="19050" t="19050" r="15240" b="22860"/>
            <wp:wrapTight wrapText="bothSides">
              <wp:wrapPolygon edited="0">
                <wp:start x="-198" y="-1038"/>
                <wp:lineTo x="-198" y="21808"/>
                <wp:lineTo x="21560" y="21808"/>
                <wp:lineTo x="21560" y="-1038"/>
                <wp:lineTo x="-198" y="-1038"/>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080260" cy="396240"/>
                    </a:xfrm>
                    <a:prstGeom prst="rect">
                      <a:avLst/>
                    </a:prstGeom>
                    <a:ln w="25400">
                      <a:solidFill>
                        <a:schemeClr val="tx1"/>
                      </a:solidFill>
                    </a:ln>
                  </pic:spPr>
                </pic:pic>
              </a:graphicData>
            </a:graphic>
            <wp14:sizeRelH relativeFrom="page">
              <wp14:pctWidth>0</wp14:pctWidth>
            </wp14:sizeRelH>
            <wp14:sizeRelV relativeFrom="page">
              <wp14:pctHeight>0</wp14:pctHeight>
            </wp14:sizeRelV>
          </wp:anchor>
        </w:drawing>
      </w:r>
    </w:p>
    <w:p w14:paraId="6DB784B1" w14:textId="77777777" w:rsidR="004848DB" w:rsidRDefault="004848DB" w:rsidP="006C0151">
      <w:pPr>
        <w:ind w:left="900" w:hanging="900"/>
      </w:pPr>
    </w:p>
    <w:p w14:paraId="712FF7F5" w14:textId="7AF49BE4" w:rsidR="006C0151" w:rsidRPr="00FF36F7" w:rsidRDefault="006C0151" w:rsidP="004C6BBB">
      <w:pPr>
        <w:ind w:left="1080" w:right="900"/>
        <w:jc w:val="both"/>
        <w:rPr>
          <w:color w:val="FF0000"/>
        </w:rPr>
      </w:pPr>
      <w:r>
        <w:t xml:space="preserve">If a checkmark is accidentally placed in the </w:t>
      </w:r>
      <w:r w:rsidRPr="00D82CCC">
        <w:rPr>
          <w:b/>
        </w:rPr>
        <w:t>Submit</w:t>
      </w:r>
      <w:r>
        <w:t xml:space="preserve"> </w:t>
      </w:r>
      <w:r w:rsidR="00446FE0" w:rsidRPr="00446FE0">
        <w:rPr>
          <w:b/>
        </w:rPr>
        <w:t xml:space="preserve">All </w:t>
      </w:r>
      <w:r>
        <w:t xml:space="preserve">checkbox for a student that </w:t>
      </w:r>
      <w:r w:rsidRPr="00383C37">
        <w:rPr>
          <w:u w:val="single"/>
        </w:rPr>
        <w:t>displays results</w:t>
      </w:r>
      <w:r w:rsidRPr="00383C37">
        <w:t xml:space="preserve"> </w:t>
      </w:r>
      <w:r>
        <w:t>(</w:t>
      </w:r>
      <w:r w:rsidR="009E40D1">
        <w:t>pass</w:t>
      </w:r>
      <w:r>
        <w:rPr>
          <w:noProof/>
        </w:rPr>
        <w:drawing>
          <wp:inline distT="0" distB="0" distL="0" distR="0" wp14:anchorId="5DD8EA68" wp14:editId="6AB83197">
            <wp:extent cx="152400" cy="14224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52413" cy="142252"/>
                    </a:xfrm>
                    <a:prstGeom prst="rect">
                      <a:avLst/>
                    </a:prstGeom>
                  </pic:spPr>
                </pic:pic>
              </a:graphicData>
            </a:graphic>
          </wp:inline>
        </w:drawing>
      </w:r>
      <w:r>
        <w:t>or</w:t>
      </w:r>
      <w:r w:rsidR="009E40D1">
        <w:t xml:space="preserve"> fail</w:t>
      </w:r>
      <w:r>
        <w:rPr>
          <w:noProof/>
        </w:rPr>
        <w:drawing>
          <wp:inline distT="0" distB="0" distL="0" distR="0" wp14:anchorId="199CB490" wp14:editId="37536D29">
            <wp:extent cx="142240" cy="1524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42253" cy="152414"/>
                    </a:xfrm>
                    <a:prstGeom prst="rect">
                      <a:avLst/>
                    </a:prstGeom>
                  </pic:spPr>
                </pic:pic>
              </a:graphicData>
            </a:graphic>
          </wp:inline>
        </w:drawing>
      </w:r>
      <w:r>
        <w:t>)</w:t>
      </w:r>
      <w:r w:rsidR="007D074E">
        <w:t xml:space="preserve"> </w:t>
      </w:r>
      <w:r w:rsidR="007D074E" w:rsidRPr="00383C37">
        <w:rPr>
          <w:u w:val="single"/>
        </w:rPr>
        <w:t>from a previous test</w:t>
      </w:r>
      <w:r>
        <w:t>, the system will highlight the</w:t>
      </w:r>
      <w:r w:rsidR="00446FE0">
        <w:t xml:space="preserve"> </w:t>
      </w:r>
      <w:r w:rsidR="00CF581B">
        <w:t>data</w:t>
      </w:r>
      <w:r w:rsidRPr="00095AB6">
        <w:rPr>
          <w:b/>
        </w:rPr>
        <w:t xml:space="preserve"> </w:t>
      </w:r>
      <w:r>
        <w:t xml:space="preserve">field in </w:t>
      </w:r>
      <w:r w:rsidR="00491127">
        <w:t>red;</w:t>
      </w:r>
      <w:r w:rsidR="00446FE0">
        <w:t xml:space="preserve"> c</w:t>
      </w:r>
      <w:r w:rsidR="00D23A6C">
        <w:t>orrect the error</w:t>
      </w:r>
      <w:r>
        <w:t xml:space="preserve"> by removing the checkmark </w:t>
      </w:r>
      <w:r w:rsidRPr="002165EF">
        <w:t>and</w:t>
      </w:r>
      <w:r w:rsidR="00446FE0" w:rsidRPr="002165EF">
        <w:t xml:space="preserve"> </w:t>
      </w:r>
      <w:r w:rsidR="00CF581B">
        <w:t>clicking the save button</w:t>
      </w:r>
      <w:r w:rsidR="00B51516" w:rsidRPr="002165EF">
        <w:t xml:space="preserve"> again</w:t>
      </w:r>
      <w:r w:rsidRPr="002165EF">
        <w:t xml:space="preserve">. </w:t>
      </w:r>
      <w:r w:rsidRPr="00FF36F7">
        <w:rPr>
          <w:color w:val="FF0000"/>
        </w:rPr>
        <w:t xml:space="preserve"> </w:t>
      </w:r>
    </w:p>
    <w:p w14:paraId="584875BA" w14:textId="3B63C558" w:rsidR="00DC2DFB" w:rsidRDefault="00DC2DFB" w:rsidP="004C6BBB">
      <w:pPr>
        <w:spacing w:line="240" w:lineRule="auto"/>
        <w:ind w:left="1080" w:right="900"/>
      </w:pPr>
      <w:r>
        <w:rPr>
          <w:szCs w:val="20"/>
        </w:rPr>
        <w:t xml:space="preserve">The </w:t>
      </w:r>
      <w:r w:rsidRPr="00491127">
        <w:rPr>
          <w:b/>
          <w:szCs w:val="20"/>
        </w:rPr>
        <w:t>Status</w:t>
      </w:r>
      <w:r>
        <w:rPr>
          <w:szCs w:val="20"/>
        </w:rPr>
        <w:t xml:space="preserve"> field will be automatically populated with the icon for the overall </w:t>
      </w:r>
      <w:r>
        <w:t xml:space="preserve">results (pass </w:t>
      </w:r>
      <w:r>
        <w:rPr>
          <w:noProof/>
        </w:rPr>
        <w:drawing>
          <wp:inline distT="0" distB="0" distL="0" distR="0" wp14:anchorId="27160A8C" wp14:editId="168F88AD">
            <wp:extent cx="152400" cy="14224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52413" cy="142252"/>
                    </a:xfrm>
                    <a:prstGeom prst="rect">
                      <a:avLst/>
                    </a:prstGeom>
                  </pic:spPr>
                </pic:pic>
              </a:graphicData>
            </a:graphic>
          </wp:inline>
        </w:drawing>
      </w:r>
      <w:r>
        <w:t>or fail</w:t>
      </w:r>
      <w:r>
        <w:rPr>
          <w:noProof/>
        </w:rPr>
        <w:drawing>
          <wp:inline distT="0" distB="0" distL="0" distR="0" wp14:anchorId="644F4897" wp14:editId="1B7B12F7">
            <wp:extent cx="142240" cy="1524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42253" cy="152414"/>
                    </a:xfrm>
                    <a:prstGeom prst="rect">
                      <a:avLst/>
                    </a:prstGeom>
                  </pic:spPr>
                </pic:pic>
              </a:graphicData>
            </a:graphic>
          </wp:inline>
        </w:drawing>
      </w:r>
      <w:r>
        <w:t>).</w:t>
      </w:r>
    </w:p>
    <w:p w14:paraId="20858A18" w14:textId="54669108" w:rsidR="003C6D6C" w:rsidRDefault="00CC000B" w:rsidP="004C6BBB">
      <w:pPr>
        <w:ind w:left="1080" w:hanging="1080"/>
      </w:pPr>
      <w:r w:rsidRPr="00CC000B">
        <w:rPr>
          <w:b/>
          <w:szCs w:val="20"/>
        </w:rPr>
        <w:t>Step 6</w:t>
      </w:r>
      <w:r>
        <w:rPr>
          <w:szCs w:val="20"/>
        </w:rPr>
        <w:tab/>
      </w:r>
      <w:r w:rsidRPr="00CC000B">
        <w:rPr>
          <w:b/>
          <w:szCs w:val="20"/>
        </w:rPr>
        <w:t xml:space="preserve">Click </w:t>
      </w:r>
      <w:r>
        <w:rPr>
          <w:szCs w:val="20"/>
        </w:rPr>
        <w:t xml:space="preserve">the </w:t>
      </w:r>
      <w:r w:rsidRPr="00CC000B">
        <w:rPr>
          <w:b/>
          <w:szCs w:val="20"/>
        </w:rPr>
        <w:t xml:space="preserve">Save </w:t>
      </w:r>
      <w:r w:rsidR="0024129F">
        <w:rPr>
          <w:szCs w:val="20"/>
        </w:rPr>
        <w:t>button.</w:t>
      </w:r>
      <w:r w:rsidR="003C6D6C">
        <w:t xml:space="preserve"> </w:t>
      </w:r>
      <w:r w:rsidR="00531C08">
        <w:t xml:space="preserve">You may continue working on them and save as needed. </w:t>
      </w:r>
      <w:r w:rsidR="00491127" w:rsidRPr="00491127">
        <w:t xml:space="preserve">The </w:t>
      </w:r>
      <w:r w:rsidR="00491127" w:rsidRPr="00491127">
        <w:rPr>
          <w:b/>
        </w:rPr>
        <w:t>Reset</w:t>
      </w:r>
      <w:r w:rsidR="00491127" w:rsidRPr="002D1046">
        <w:rPr>
          <w:b/>
        </w:rPr>
        <w:t xml:space="preserve"> </w:t>
      </w:r>
      <w:r w:rsidR="00491127">
        <w:t xml:space="preserve">button will restore the data </w:t>
      </w:r>
      <w:r w:rsidR="00A423BD">
        <w:t>to the last save/update</w:t>
      </w:r>
      <w:r w:rsidR="00491127">
        <w:t xml:space="preserve">.   </w:t>
      </w:r>
    </w:p>
    <w:p w14:paraId="3E0F6C19" w14:textId="0D8A3FE9" w:rsidR="00DD7D5C" w:rsidRDefault="0024129F" w:rsidP="00AF5A13">
      <w:pPr>
        <w:ind w:left="900" w:hanging="900"/>
      </w:pPr>
      <w:r w:rsidRPr="0024129F">
        <w:rPr>
          <w:noProof/>
        </w:rPr>
        <w:drawing>
          <wp:anchor distT="0" distB="0" distL="114300" distR="114300" simplePos="0" relativeHeight="251602943" behindDoc="1" locked="0" layoutInCell="1" allowOverlap="1" wp14:anchorId="4EE2C155" wp14:editId="5000F53D">
            <wp:simplePos x="0" y="0"/>
            <wp:positionH relativeFrom="margin">
              <wp:posOffset>2533650</wp:posOffset>
            </wp:positionH>
            <wp:positionV relativeFrom="paragraph">
              <wp:posOffset>305435</wp:posOffset>
            </wp:positionV>
            <wp:extent cx="2628900" cy="412115"/>
            <wp:effectExtent l="19050" t="19050" r="19050" b="26035"/>
            <wp:wrapTight wrapText="bothSides">
              <wp:wrapPolygon edited="0">
                <wp:start x="-157" y="-998"/>
                <wp:lineTo x="-157" y="21966"/>
                <wp:lineTo x="21600" y="21966"/>
                <wp:lineTo x="21600" y="-998"/>
                <wp:lineTo x="-157" y="-998"/>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11111"/>
                    <a:stretch/>
                  </pic:blipFill>
                  <pic:spPr bwMode="auto">
                    <a:xfrm>
                      <a:off x="0" y="0"/>
                      <a:ext cx="2628900" cy="412115"/>
                    </a:xfrm>
                    <a:prstGeom prst="rect">
                      <a:avLst/>
                    </a:prstGeom>
                    <a:ln>
                      <a:solidFill>
                        <a:schemeClr val="tx1"/>
                      </a:solidFill>
                      <a:prstDash val="sysDash"/>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B2C974" w14:textId="4AD31B96" w:rsidR="00583C97" w:rsidRDefault="0024129F" w:rsidP="00AF5A13">
      <w:pPr>
        <w:ind w:left="900" w:hanging="900"/>
      </w:pPr>
      <w:r>
        <w:rPr>
          <w:noProof/>
        </w:rPr>
        <mc:AlternateContent>
          <mc:Choice Requires="wps">
            <w:drawing>
              <wp:anchor distT="0" distB="0" distL="114300" distR="114300" simplePos="0" relativeHeight="251736064" behindDoc="0" locked="0" layoutInCell="1" allowOverlap="1" wp14:anchorId="41F2B7B0" wp14:editId="6483F034">
                <wp:simplePos x="0" y="0"/>
                <wp:positionH relativeFrom="column">
                  <wp:posOffset>2597150</wp:posOffset>
                </wp:positionH>
                <wp:positionV relativeFrom="paragraph">
                  <wp:posOffset>26035</wp:posOffset>
                </wp:positionV>
                <wp:extent cx="787400" cy="351790"/>
                <wp:effectExtent l="0" t="0" r="12700" b="10160"/>
                <wp:wrapTight wrapText="bothSides">
                  <wp:wrapPolygon edited="0">
                    <wp:start x="0" y="0"/>
                    <wp:lineTo x="0" y="21054"/>
                    <wp:lineTo x="21426" y="21054"/>
                    <wp:lineTo x="21426" y="0"/>
                    <wp:lineTo x="0" y="0"/>
                  </wp:wrapPolygon>
                </wp:wrapTight>
                <wp:docPr id="140" name="Rectangle 140"/>
                <wp:cNvGraphicFramePr/>
                <a:graphic xmlns:a="http://schemas.openxmlformats.org/drawingml/2006/main">
                  <a:graphicData uri="http://schemas.microsoft.com/office/word/2010/wordprocessingShape">
                    <wps:wsp>
                      <wps:cNvSpPr/>
                      <wps:spPr>
                        <a:xfrm>
                          <a:off x="0" y="0"/>
                          <a:ext cx="787400" cy="3517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81F35" id="Rectangle 140" o:spid="_x0000_s1026" style="position:absolute;margin-left:204.5pt;margin-top:2.05pt;width:62pt;height:27.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" filled="f" strokecolor="black [3213]" strokeweight="1pt">
                <w10:wrap type="tight"/>
              </v:rect>
            </w:pict>
          </mc:Fallback>
        </mc:AlternateContent>
      </w:r>
      <w:r>
        <w:rPr>
          <w:noProof/>
        </w:rPr>
        <mc:AlternateContent>
          <mc:Choice Requires="wps">
            <w:drawing>
              <wp:anchor distT="0" distB="0" distL="114300" distR="114300" simplePos="0" relativeHeight="251738112" behindDoc="0" locked="0" layoutInCell="1" allowOverlap="1" wp14:anchorId="67401575" wp14:editId="775A0F78">
                <wp:simplePos x="0" y="0"/>
                <wp:positionH relativeFrom="column">
                  <wp:posOffset>2170430</wp:posOffset>
                </wp:positionH>
                <wp:positionV relativeFrom="paragraph">
                  <wp:posOffset>73025</wp:posOffset>
                </wp:positionV>
                <wp:extent cx="247650" cy="216535"/>
                <wp:effectExtent l="57150" t="19050" r="19050" b="88265"/>
                <wp:wrapTight wrapText="bothSides">
                  <wp:wrapPolygon edited="0">
                    <wp:start x="3323" y="-1900"/>
                    <wp:lineTo x="-4985" y="0"/>
                    <wp:lineTo x="-4985" y="22804"/>
                    <wp:lineTo x="4985" y="28504"/>
                    <wp:lineTo x="16615" y="28504"/>
                    <wp:lineTo x="18277" y="26604"/>
                    <wp:lineTo x="21600" y="3801"/>
                    <wp:lineTo x="19938" y="-1900"/>
                    <wp:lineTo x="3323" y="-1900"/>
                  </wp:wrapPolygon>
                </wp:wrapTight>
                <wp:docPr id="175" name="Connector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16535"/>
                        </a:xfrm>
                        <a:prstGeom prst="flowChartConnector">
                          <a:avLst/>
                        </a:prstGeom>
                        <a:solidFill>
                          <a:schemeClr val="tx1"/>
                        </a:solidFill>
                        <a:ln w="9525" cap="flat" cmpd="sng">
                          <a:solidFill>
                            <a:schemeClr val="tx1"/>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a:graphicData>
                </a:graphic>
              </wp:anchor>
            </w:drawing>
          </mc:Choice>
          <mc:Fallback>
            <w:pict>
              <v:shape w14:anchorId="22604840" id="Connector 5" o:spid="_x0000_s1026" type="#_x0000_t120" style="position:absolute;margin-left:170.9pt;margin-top:5.75pt;width:19.5pt;height:17.0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" fillcolor="black [3213]" strokecolor="black [3213]">
                <v:shadow on="t" color="black" opacity="22936f" origin=",.5" offset="0,.63889mm"/>
                <w10:wrap type="tight"/>
              </v:shape>
            </w:pict>
          </mc:Fallback>
        </mc:AlternateContent>
      </w:r>
      <w:r>
        <w:rPr>
          <w:noProof/>
        </w:rPr>
        <mc:AlternateContent>
          <mc:Choice Requires="wps">
            <w:drawing>
              <wp:anchor distT="0" distB="0" distL="114300" distR="114300" simplePos="0" relativeHeight="251739136" behindDoc="0" locked="0" layoutInCell="1" allowOverlap="1" wp14:anchorId="02E65D27" wp14:editId="48EABF9D">
                <wp:simplePos x="0" y="0"/>
                <wp:positionH relativeFrom="column">
                  <wp:posOffset>2076450</wp:posOffset>
                </wp:positionH>
                <wp:positionV relativeFrom="paragraph">
                  <wp:posOffset>51435</wp:posOffset>
                </wp:positionV>
                <wp:extent cx="444500" cy="323215"/>
                <wp:effectExtent l="0" t="0" r="0" b="0"/>
                <wp:wrapTight wrapText="bothSides">
                  <wp:wrapPolygon edited="0">
                    <wp:start x="1851" y="3819"/>
                    <wp:lineTo x="1851" y="17823"/>
                    <wp:lineTo x="18514" y="17823"/>
                    <wp:lineTo x="18514" y="3819"/>
                    <wp:lineTo x="1851" y="3819"/>
                  </wp:wrapPolygon>
                </wp:wrapTight>
                <wp:docPr id="176"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323215"/>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199B773E" w14:textId="77777777" w:rsidR="004425D7" w:rsidRPr="00A91CE5" w:rsidRDefault="004425D7" w:rsidP="004425D7">
                            <w:pPr>
                              <w:jc w:val="center"/>
                              <w:rPr>
                                <w:b/>
                                <w:color w:val="FFFFFF" w:themeColor="background1"/>
                                <w:sz w:val="14"/>
                                <w:szCs w:val="14"/>
                              </w:rPr>
                            </w:pPr>
                            <w:r>
                              <w:rPr>
                                <w:b/>
                                <w:color w:val="FFFFFF" w:themeColor="background1"/>
                                <w:sz w:val="14"/>
                                <w:szCs w:val="14"/>
                              </w:rPr>
                              <w:t>6</w:t>
                            </w:r>
                          </w:p>
                        </w:txbxContent>
                      </wps:txbx>
                      <wps:bodyPr rot="0" vert="horz" wrap="square" lIns="91440" tIns="91440" rIns="91440" bIns="91440" anchor="t" anchorCtr="0" upright="1">
                        <a:noAutofit/>
                      </wps:bodyPr>
                    </wps:wsp>
                  </a:graphicData>
                </a:graphic>
              </wp:anchor>
            </w:drawing>
          </mc:Choice>
          <mc:Fallback>
            <w:pict>
              <v:shape w14:anchorId="02E65D27" id="Text Box 612" o:spid="_x0000_s1152" type="#_x0000_t202" style="position:absolute;left:0;text-align:left;margin-left:163.5pt;margin-top:4.05pt;width:35pt;height:25.4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" filled="f" fillcolor="red" stroked="f">
                <v:textbox inset=",7.2pt,,7.2pt">
                  <w:txbxContent>
                    <w:p w14:paraId="199B773E" w14:textId="77777777" w:rsidR="004425D7" w:rsidRPr="00A91CE5" w:rsidRDefault="004425D7" w:rsidP="004425D7">
                      <w:pPr>
                        <w:jc w:val="center"/>
                        <w:rPr>
                          <w:b/>
                          <w:color w:val="FFFFFF" w:themeColor="background1"/>
                          <w:sz w:val="14"/>
                          <w:szCs w:val="14"/>
                        </w:rPr>
                      </w:pPr>
                      <w:r>
                        <w:rPr>
                          <w:b/>
                          <w:color w:val="FFFFFF" w:themeColor="background1"/>
                          <w:sz w:val="14"/>
                          <w:szCs w:val="14"/>
                        </w:rPr>
                        <w:t>6</w:t>
                      </w:r>
                    </w:p>
                  </w:txbxContent>
                </v:textbox>
                <w10:wrap type="tight"/>
              </v:shape>
            </w:pict>
          </mc:Fallback>
        </mc:AlternateContent>
      </w:r>
    </w:p>
    <w:p w14:paraId="6C65F8B4" w14:textId="1F02F87F" w:rsidR="004C6BBB" w:rsidRDefault="004C6BBB" w:rsidP="00AF5A13">
      <w:pPr>
        <w:ind w:left="900" w:hanging="900"/>
      </w:pPr>
    </w:p>
    <w:p w14:paraId="5003D137" w14:textId="77777777" w:rsidR="004C6BBB" w:rsidRDefault="004C6BBB" w:rsidP="00AF5A13">
      <w:pPr>
        <w:ind w:left="900" w:hanging="900"/>
      </w:pPr>
    </w:p>
    <w:p w14:paraId="55EEB50E" w14:textId="77777777" w:rsidR="00231460" w:rsidRDefault="003C6D6C" w:rsidP="004C6BBB">
      <w:pPr>
        <w:ind w:left="1080" w:hanging="1080"/>
      </w:pPr>
      <w:r w:rsidRPr="003C6D6C">
        <w:rPr>
          <w:b/>
        </w:rPr>
        <w:t>Step 7</w:t>
      </w:r>
      <w:r>
        <w:tab/>
      </w:r>
      <w:r w:rsidRPr="003C6D6C">
        <w:rPr>
          <w:b/>
        </w:rPr>
        <w:t>Click</w:t>
      </w:r>
      <w:r w:rsidRPr="00AC6FA5">
        <w:t xml:space="preserve"> </w:t>
      </w:r>
      <w:r w:rsidR="00AC6FA5" w:rsidRPr="00AC6FA5">
        <w:t>the</w:t>
      </w:r>
      <w:r w:rsidR="00AC6FA5">
        <w:rPr>
          <w:b/>
        </w:rPr>
        <w:t xml:space="preserve"> </w:t>
      </w:r>
      <w:r w:rsidRPr="003C6D6C">
        <w:rPr>
          <w:b/>
        </w:rPr>
        <w:t>Ok</w:t>
      </w:r>
      <w:r>
        <w:t xml:space="preserve"> </w:t>
      </w:r>
      <w:r w:rsidR="00AC6FA5">
        <w:t xml:space="preserve">button of the </w:t>
      </w:r>
      <w:r w:rsidR="00095258">
        <w:t xml:space="preserve">alert </w:t>
      </w:r>
      <w:r>
        <w:t xml:space="preserve">message </w:t>
      </w:r>
      <w:r w:rsidR="00AC6FA5">
        <w:t>generated.</w:t>
      </w:r>
    </w:p>
    <w:p w14:paraId="41A4C9CE" w14:textId="2503F4B0" w:rsidR="00631F75" w:rsidRDefault="002627F2" w:rsidP="00AF5A13">
      <w:pPr>
        <w:ind w:left="900" w:hanging="900"/>
      </w:pPr>
      <w:r>
        <w:rPr>
          <w:noProof/>
        </w:rPr>
        <mc:AlternateContent>
          <mc:Choice Requires="wpg">
            <w:drawing>
              <wp:anchor distT="0" distB="0" distL="114300" distR="114300" simplePos="0" relativeHeight="251730944" behindDoc="0" locked="0" layoutInCell="1" allowOverlap="1" wp14:anchorId="23CEC0DB" wp14:editId="701A8185">
                <wp:simplePos x="0" y="0"/>
                <wp:positionH relativeFrom="column">
                  <wp:posOffset>468872</wp:posOffset>
                </wp:positionH>
                <wp:positionV relativeFrom="paragraph">
                  <wp:posOffset>75022</wp:posOffset>
                </wp:positionV>
                <wp:extent cx="5925820" cy="891540"/>
                <wp:effectExtent l="38100" t="38100" r="36830" b="41910"/>
                <wp:wrapNone/>
                <wp:docPr id="81" name="Group 81"/>
                <wp:cNvGraphicFramePr/>
                <a:graphic xmlns:a="http://schemas.openxmlformats.org/drawingml/2006/main">
                  <a:graphicData uri="http://schemas.microsoft.com/office/word/2010/wordprocessingGroup">
                    <wpg:wgp>
                      <wpg:cNvGrpSpPr/>
                      <wpg:grpSpPr>
                        <a:xfrm>
                          <a:off x="0" y="0"/>
                          <a:ext cx="5925820" cy="891540"/>
                          <a:chOff x="0" y="0"/>
                          <a:chExt cx="5925820" cy="891540"/>
                        </a:xfrm>
                      </wpg:grpSpPr>
                      <pic:pic xmlns:pic="http://schemas.openxmlformats.org/drawingml/2006/picture">
                        <pic:nvPicPr>
                          <pic:cNvPr id="132" name="Picture 132"/>
                          <pic:cNvPicPr>
                            <a:picLocks noChangeAspect="1"/>
                          </pic:cNvPicPr>
                        </pic:nvPicPr>
                        <pic:blipFill rotWithShape="1">
                          <a:blip r:embed="rId59">
                            <a:extLst>
                              <a:ext uri="{28A0092B-C50C-407E-A947-70E740481C1C}">
                                <a14:useLocalDpi xmlns:a14="http://schemas.microsoft.com/office/drawing/2010/main" val="0"/>
                              </a:ext>
                            </a:extLst>
                          </a:blip>
                          <a:srcRect t="11111" b="7639"/>
                          <a:stretch/>
                        </pic:blipFill>
                        <pic:spPr bwMode="auto">
                          <a:xfrm>
                            <a:off x="0" y="0"/>
                            <a:ext cx="5925820" cy="891540"/>
                          </a:xfrm>
                          <a:prstGeom prst="rect">
                            <a:avLst/>
                          </a:prstGeom>
                          <a:ln w="25400">
                            <a:solidFill>
                              <a:schemeClr val="tx1"/>
                            </a:solidFill>
                          </a:ln>
                          <a:extLst>
                            <a:ext uri="{53640926-AAD7-44D8-BBD7-CCE9431645EC}">
                              <a14:shadowObscured xmlns:a14="http://schemas.microsoft.com/office/drawing/2010/main"/>
                            </a:ext>
                          </a:extLst>
                        </pic:spPr>
                      </pic:pic>
                      <wpg:grpSp>
                        <wpg:cNvPr id="72" name="Group 72"/>
                        <wpg:cNvGrpSpPr/>
                        <wpg:grpSpPr>
                          <a:xfrm>
                            <a:off x="4124754" y="495076"/>
                            <a:ext cx="973026" cy="323215"/>
                            <a:chOff x="-5286" y="-15464"/>
                            <a:chExt cx="973026" cy="323215"/>
                          </a:xfrm>
                        </wpg:grpSpPr>
                        <wps:wsp>
                          <wps:cNvPr id="137" name="Rectangle 137"/>
                          <wps:cNvSpPr/>
                          <wps:spPr>
                            <a:xfrm>
                              <a:off x="403860" y="152400"/>
                              <a:ext cx="563880" cy="144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1" name="Group 171"/>
                          <wpg:cNvGrpSpPr/>
                          <wpg:grpSpPr>
                            <a:xfrm>
                              <a:off x="-5286" y="-15464"/>
                              <a:ext cx="444500" cy="323215"/>
                              <a:chOff x="2334" y="-37054"/>
                              <a:chExt cx="444500" cy="323215"/>
                            </a:xfrm>
                          </wpg:grpSpPr>
                          <wps:wsp>
                            <wps:cNvPr id="172" name="Connector 5"/>
                            <wps:cNvSpPr>
                              <a:spLocks noChangeArrowheads="1"/>
                            </wps:cNvSpPr>
                            <wps:spPr bwMode="auto">
                              <a:xfrm>
                                <a:off x="101600" y="0"/>
                                <a:ext cx="247650" cy="216535"/>
                              </a:xfrm>
                              <a:prstGeom prst="flowChartConnector">
                                <a:avLst/>
                              </a:prstGeom>
                              <a:solidFill>
                                <a:schemeClr val="tx1"/>
                              </a:solidFill>
                              <a:ln w="9525" cap="flat" cmpd="sng">
                                <a:solidFill>
                                  <a:schemeClr val="tx1"/>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wps:wsp>
                            <wps:cNvPr id="173" name="Text Box 612"/>
                            <wps:cNvSpPr txBox="1">
                              <a:spLocks noChangeArrowheads="1"/>
                            </wps:cNvSpPr>
                            <wps:spPr bwMode="auto">
                              <a:xfrm>
                                <a:off x="2334" y="-37054"/>
                                <a:ext cx="444500" cy="323215"/>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5FE8EF56" w14:textId="77777777" w:rsidR="004425D7" w:rsidRPr="00A91CE5" w:rsidRDefault="004425D7" w:rsidP="004425D7">
                                  <w:pPr>
                                    <w:jc w:val="center"/>
                                    <w:rPr>
                                      <w:b/>
                                      <w:color w:val="FFFFFF" w:themeColor="background1"/>
                                      <w:sz w:val="14"/>
                                      <w:szCs w:val="14"/>
                                    </w:rPr>
                                  </w:pPr>
                                  <w:r>
                                    <w:rPr>
                                      <w:b/>
                                      <w:color w:val="FFFFFF" w:themeColor="background1"/>
                                      <w:sz w:val="14"/>
                                      <w:szCs w:val="14"/>
                                    </w:rPr>
                                    <w:t>7</w:t>
                                  </w:r>
                                </w:p>
                              </w:txbxContent>
                            </wps:txbx>
                            <wps:bodyPr rot="0" vert="horz" wrap="square" lIns="91440" tIns="91440" rIns="91440" bIns="91440" anchor="t" anchorCtr="0" upright="1">
                              <a:noAutofit/>
                            </wps:bodyPr>
                          </wps:wsp>
                        </wpg:grpSp>
                      </wpg:grpSp>
                    </wpg:wgp>
                  </a:graphicData>
                </a:graphic>
              </wp:anchor>
            </w:drawing>
          </mc:Choice>
          <mc:Fallback>
            <w:pict>
              <v:group w14:anchorId="23CEC0DB" id="Group 81" o:spid="_x0000_s1153" style="position:absolute;left:0;text-align:left;margin-left:36.9pt;margin-top:5.9pt;width:466.6pt;height:70.2pt;z-index:251730944" coordsize="59258,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">
                <v:shape id="Picture 132" o:spid="_x0000_s1154" type="#_x0000_t75" style="position:absolute;width:59258;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" stroked="t" strokecolor="black [3213]" strokeweight="2pt">
                  <v:imagedata r:id="rId60" o:title="" croptop="7282f" cropbottom="5006f"/>
                  <v:path arrowok="t"/>
                </v:shape>
                <v:group id="Group 72" o:spid="_x0000_s1155" style="position:absolute;left:41247;top:4950;width:9730;height:3232" coordorigin="-52,-154" coordsize="9730,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Rectangle 137" o:spid="_x0000_s1156" style="position:absolute;left:4038;top:1524;width:5639;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" filled="f" strokecolor="black [3213]" strokeweight="1pt"/>
                  <v:group id="Group 171" o:spid="_x0000_s1157" style="position:absolute;left:-52;top:-154;width:4444;height:3231" coordorigin="2334,-37054" coordsize="44450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Connector 5" o:spid="_x0000_s1158" type="#_x0000_t120" style="position:absolute;left:101600;width:247650;height:216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" fillcolor="black [3213]" strokecolor="black [3213]">
                      <v:shadow on="t" color="black" opacity="22936f" origin=",.5" offset="0,.63889mm"/>
                    </v:shape>
                    <v:shape id="_x0000_s1159" type="#_x0000_t202" style="position:absolute;left:2334;top:-37054;width:444500;height:32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" filled="f" fillcolor="red" stroked="f">
                      <v:textbox inset=",7.2pt,,7.2pt">
                        <w:txbxContent>
                          <w:p w14:paraId="5FE8EF56" w14:textId="77777777" w:rsidR="004425D7" w:rsidRPr="00A91CE5" w:rsidRDefault="004425D7" w:rsidP="004425D7">
                            <w:pPr>
                              <w:jc w:val="center"/>
                              <w:rPr>
                                <w:b/>
                                <w:color w:val="FFFFFF" w:themeColor="background1"/>
                                <w:sz w:val="14"/>
                                <w:szCs w:val="14"/>
                              </w:rPr>
                            </w:pPr>
                            <w:r>
                              <w:rPr>
                                <w:b/>
                                <w:color w:val="FFFFFF" w:themeColor="background1"/>
                                <w:sz w:val="14"/>
                                <w:szCs w:val="14"/>
                              </w:rPr>
                              <w:t>7</w:t>
                            </w:r>
                          </w:p>
                        </w:txbxContent>
                      </v:textbox>
                    </v:shape>
                  </v:group>
                </v:group>
              </v:group>
            </w:pict>
          </mc:Fallback>
        </mc:AlternateContent>
      </w:r>
    </w:p>
    <w:p w14:paraId="69DEB701" w14:textId="63574DDD" w:rsidR="000C70D1" w:rsidRDefault="000C70D1" w:rsidP="00631F75">
      <w:pPr>
        <w:ind w:left="900" w:hanging="900"/>
      </w:pPr>
    </w:p>
    <w:p w14:paraId="201F9308" w14:textId="3711C709" w:rsidR="000C70D1" w:rsidRDefault="000C70D1" w:rsidP="007D62B0"/>
    <w:p w14:paraId="7658626F" w14:textId="77777777" w:rsidR="000C70D1" w:rsidRDefault="000C70D1" w:rsidP="007D62B0"/>
    <w:p w14:paraId="37C535EF" w14:textId="5CBECC07" w:rsidR="003C6D6C" w:rsidRDefault="002627F2" w:rsidP="004C6BBB">
      <w:pPr>
        <w:ind w:left="1080"/>
      </w:pPr>
      <w:r>
        <w:rPr>
          <w:noProof/>
        </w:rPr>
        <mc:AlternateContent>
          <mc:Choice Requires="wpg">
            <w:drawing>
              <wp:anchor distT="0" distB="0" distL="114300" distR="114300" simplePos="0" relativeHeight="251706368" behindDoc="1" locked="0" layoutInCell="1" allowOverlap="1" wp14:anchorId="016B08A4" wp14:editId="0E3BDE4A">
                <wp:simplePos x="0" y="0"/>
                <wp:positionH relativeFrom="margin">
                  <wp:posOffset>304800</wp:posOffset>
                </wp:positionH>
                <wp:positionV relativeFrom="paragraph">
                  <wp:posOffset>295910</wp:posOffset>
                </wp:positionV>
                <wp:extent cx="6240780" cy="1323340"/>
                <wp:effectExtent l="19050" t="19050" r="26670" b="10160"/>
                <wp:wrapTight wrapText="bothSides">
                  <wp:wrapPolygon edited="0">
                    <wp:start x="-66" y="-311"/>
                    <wp:lineTo x="-66" y="21455"/>
                    <wp:lineTo x="21626" y="21455"/>
                    <wp:lineTo x="21626" y="-311"/>
                    <wp:lineTo x="-66" y="-311"/>
                  </wp:wrapPolygon>
                </wp:wrapTight>
                <wp:docPr id="99" name="Group 99"/>
                <wp:cNvGraphicFramePr/>
                <a:graphic xmlns:a="http://schemas.openxmlformats.org/drawingml/2006/main">
                  <a:graphicData uri="http://schemas.microsoft.com/office/word/2010/wordprocessingGroup">
                    <wpg:wgp>
                      <wpg:cNvGrpSpPr/>
                      <wpg:grpSpPr>
                        <a:xfrm>
                          <a:off x="0" y="0"/>
                          <a:ext cx="6240780" cy="1323340"/>
                          <a:chOff x="0" y="0"/>
                          <a:chExt cx="6240780" cy="1323340"/>
                        </a:xfrm>
                      </wpg:grpSpPr>
                      <pic:pic xmlns:pic="http://schemas.openxmlformats.org/drawingml/2006/picture">
                        <pic:nvPicPr>
                          <pic:cNvPr id="41" name="Picture 41"/>
                          <pic:cNvPicPr>
                            <a:picLocks noChangeAspect="1"/>
                          </pic:cNvPicPr>
                        </pic:nvPicPr>
                        <pic:blipFill rotWithShape="1">
                          <a:blip r:embed="rId61" cstate="print">
                            <a:extLst>
                              <a:ext uri="{28A0092B-C50C-407E-A947-70E740481C1C}">
                                <a14:useLocalDpi xmlns:a14="http://schemas.microsoft.com/office/drawing/2010/main" val="0"/>
                              </a:ext>
                            </a:extLst>
                          </a:blip>
                          <a:srcRect l="-146" t="-1644" r="13247" b="6048"/>
                          <a:stretch/>
                        </pic:blipFill>
                        <pic:spPr bwMode="auto">
                          <a:xfrm>
                            <a:off x="0" y="0"/>
                            <a:ext cx="6240780" cy="1323340"/>
                          </a:xfrm>
                          <a:prstGeom prst="rect">
                            <a:avLst/>
                          </a:prstGeom>
                          <a:ln w="25400">
                            <a:solidFill>
                              <a:schemeClr val="tx1"/>
                            </a:solidFill>
                          </a:ln>
                          <a:extLst>
                            <a:ext uri="{53640926-AAD7-44D8-BBD7-CCE9431645EC}">
                              <a14:shadowObscured xmlns:a14="http://schemas.microsoft.com/office/drawing/2010/main"/>
                            </a:ext>
                          </a:extLst>
                        </pic:spPr>
                      </pic:pic>
                      <wps:wsp>
                        <wps:cNvPr id="26" name="Rectangle 26"/>
                        <wps:cNvSpPr/>
                        <wps:spPr>
                          <a:xfrm>
                            <a:off x="30480" y="502920"/>
                            <a:ext cx="518160" cy="7467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DAB8D6" id="Group 99" o:spid="_x0000_s1026" style="position:absolute;margin-left:24pt;margin-top:23.3pt;width:491.4pt;height:104.2pt;z-index:-251610112;mso-position-horizontal-relative:margin" coordsize="62407,13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">
                <v:shape id="Picture 41" o:spid="_x0000_s1027" type="#_x0000_t75" style="position:absolute;width:62407;height:13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" stroked="t" strokecolor="black [3213]" strokeweight="2pt">
                  <v:imagedata r:id="rId62" o:title="" croptop="-1077f" cropbottom="3964f" cropleft="-96f" cropright="8682f"/>
                  <v:path arrowok="t"/>
                </v:shape>
                <v:rect id="Rectangle 26" o:spid="_x0000_s1028" style="position:absolute;left:304;top:5029;width:5182;height:7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" filled="f" strokecolor="black [3213]" strokeweight="1pt"/>
                <w10:wrap type="tight" anchorx="margin"/>
              </v:group>
            </w:pict>
          </mc:Fallback>
        </mc:AlternateContent>
      </w:r>
      <w:r w:rsidR="007D62B0">
        <w:t>A</w:t>
      </w:r>
      <w:r w:rsidR="003C6D6C">
        <w:t xml:space="preserve"> </w:t>
      </w:r>
      <w:r w:rsidR="003C6D6C" w:rsidRPr="007D62B0">
        <w:rPr>
          <w:b/>
        </w:rPr>
        <w:t xml:space="preserve">“Data Saved” </w:t>
      </w:r>
      <w:r w:rsidR="00662842" w:rsidRPr="00662842">
        <w:t xml:space="preserve">confirmation </w:t>
      </w:r>
      <w:r w:rsidR="003C6D6C">
        <w:t>message will be posted under the student ID</w:t>
      </w:r>
      <w:r w:rsidR="007D62B0">
        <w:t>.</w:t>
      </w:r>
    </w:p>
    <w:p w14:paraId="1EA60F92" w14:textId="77777777" w:rsidR="00764094" w:rsidRDefault="00764094" w:rsidP="004C6BBB">
      <w:pPr>
        <w:ind w:left="1080"/>
      </w:pPr>
    </w:p>
    <w:p w14:paraId="0D46B3A5" w14:textId="0DDBE21A" w:rsidR="004C6BBB" w:rsidRDefault="007A0EFB" w:rsidP="000C70D1">
      <w:pPr>
        <w:ind w:left="900" w:hanging="900"/>
      </w:pPr>
      <w:r>
        <w:rPr>
          <w:noProof/>
        </w:rPr>
        <mc:AlternateContent>
          <mc:Choice Requires="wps">
            <w:drawing>
              <wp:anchor distT="0" distB="0" distL="114300" distR="114300" simplePos="0" relativeHeight="251753472" behindDoc="0" locked="0" layoutInCell="1" allowOverlap="1" wp14:anchorId="53D42229" wp14:editId="542E8C8B">
                <wp:simplePos x="0" y="0"/>
                <wp:positionH relativeFrom="column">
                  <wp:posOffset>3342526</wp:posOffset>
                </wp:positionH>
                <wp:positionV relativeFrom="paragraph">
                  <wp:posOffset>287692</wp:posOffset>
                </wp:positionV>
                <wp:extent cx="444500" cy="323215"/>
                <wp:effectExtent l="0" t="0" r="0" b="0"/>
                <wp:wrapNone/>
                <wp:docPr id="100"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323215"/>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cap="flat" cmpd="sng">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7A8F0D56" w14:textId="3C6577FC" w:rsidR="007A0EFB" w:rsidRPr="00A91CE5" w:rsidRDefault="007A0EFB" w:rsidP="007A0EFB">
                            <w:pPr>
                              <w:jc w:val="center"/>
                              <w:rPr>
                                <w:b/>
                                <w:color w:val="FFFFFF" w:themeColor="background1"/>
                                <w:sz w:val="14"/>
                                <w:szCs w:val="14"/>
                              </w:rPr>
                            </w:pPr>
                            <w:r>
                              <w:rPr>
                                <w:b/>
                                <w:color w:val="FFFFFF" w:themeColor="background1"/>
                                <w:sz w:val="14"/>
                                <w:szCs w:val="14"/>
                              </w:rPr>
                              <w:t>8</w:t>
                            </w:r>
                          </w:p>
                        </w:txbxContent>
                      </wps:txbx>
                      <wps:bodyPr rot="0" vert="horz" wrap="square" lIns="91440" tIns="91440" rIns="91440" bIns="91440" anchor="t" anchorCtr="0" upright="1">
                        <a:noAutofit/>
                      </wps:bodyPr>
                    </wps:wsp>
                  </a:graphicData>
                </a:graphic>
              </wp:anchor>
            </w:drawing>
          </mc:Choice>
          <mc:Fallback>
            <w:pict>
              <v:shape w14:anchorId="53D42229" id="_x0000_s1160" type="#_x0000_t202" style="position:absolute;left:0;text-align:left;margin-left:263.2pt;margin-top:22.65pt;width:35pt;height:25.4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" filled="f" fillcolor="red" stroked="f">
                <v:textbox inset=",7.2pt,,7.2pt">
                  <w:txbxContent>
                    <w:p w14:paraId="7A8F0D56" w14:textId="3C6577FC" w:rsidR="007A0EFB" w:rsidRPr="00A91CE5" w:rsidRDefault="007A0EFB" w:rsidP="007A0EFB">
                      <w:pPr>
                        <w:jc w:val="center"/>
                        <w:rPr>
                          <w:b/>
                          <w:color w:val="FFFFFF" w:themeColor="background1"/>
                          <w:sz w:val="14"/>
                          <w:szCs w:val="14"/>
                        </w:rPr>
                      </w:pPr>
                      <w:r>
                        <w:rPr>
                          <w:b/>
                          <w:color w:val="FFFFFF" w:themeColor="background1"/>
                          <w:sz w:val="14"/>
                          <w:szCs w:val="14"/>
                        </w:rPr>
                        <w:t>8</w:t>
                      </w:r>
                    </w:p>
                  </w:txbxContent>
                </v:textbox>
              </v:shape>
            </w:pict>
          </mc:Fallback>
        </mc:AlternateContent>
      </w:r>
      <w:r w:rsidR="00764094" w:rsidRPr="003C6D6C">
        <w:rPr>
          <w:b/>
        </w:rPr>
        <w:t xml:space="preserve">Step </w:t>
      </w:r>
      <w:r w:rsidR="00764094">
        <w:rPr>
          <w:b/>
        </w:rPr>
        <w:t>8</w:t>
      </w:r>
      <w:r w:rsidR="00764094">
        <w:tab/>
      </w:r>
      <w:r w:rsidR="00764094">
        <w:rPr>
          <w:b/>
        </w:rPr>
        <w:t>The Submit button is disabled.  Clicking on the Save button will save all entered values.</w:t>
      </w:r>
    </w:p>
    <w:p w14:paraId="0B321B16" w14:textId="3DEED130" w:rsidR="00764094" w:rsidRDefault="007A0EFB" w:rsidP="000C70D1">
      <w:pPr>
        <w:ind w:left="900" w:hanging="900"/>
        <w:rPr>
          <w:b/>
          <w:szCs w:val="20"/>
        </w:rPr>
      </w:pPr>
      <w:r>
        <w:rPr>
          <w:noProof/>
        </w:rPr>
        <mc:AlternateContent>
          <mc:Choice Requires="wps">
            <w:drawing>
              <wp:anchor distT="0" distB="0" distL="114300" distR="114300" simplePos="0" relativeHeight="251751424" behindDoc="0" locked="0" layoutInCell="1" allowOverlap="1" wp14:anchorId="2942AD50" wp14:editId="00730B68">
                <wp:simplePos x="0" y="0"/>
                <wp:positionH relativeFrom="column">
                  <wp:posOffset>3430321</wp:posOffset>
                </wp:positionH>
                <wp:positionV relativeFrom="paragraph">
                  <wp:posOffset>15857</wp:posOffset>
                </wp:positionV>
                <wp:extent cx="247650" cy="216535"/>
                <wp:effectExtent l="0" t="0" r="0" b="0"/>
                <wp:wrapNone/>
                <wp:docPr id="82" name="Connector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16535"/>
                        </a:xfrm>
                        <a:prstGeom prst="flowChartConnector">
                          <a:avLst/>
                        </a:prstGeom>
                        <a:solidFill>
                          <a:schemeClr val="tx1"/>
                        </a:solidFill>
                        <a:ln w="9525" cap="flat" cmpd="sng">
                          <a:solidFill>
                            <a:schemeClr val="tx1"/>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a:graphicData>
                </a:graphic>
              </wp:anchor>
            </w:drawing>
          </mc:Choice>
          <mc:Fallback>
            <w:pict>
              <v:shape w14:anchorId="5128EEFE" id="Connector 5" o:spid="_x0000_s1026" type="#_x0000_t120" style="position:absolute;margin-left:270.1pt;margin-top:1.25pt;width:19.5pt;height:17.0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" fillcolor="black [3213]" strokecolor="black [3213]">
                <v:shadow on="t" color="black" opacity="22936f" origin=",.5" offset="0,.63889mm"/>
              </v:shape>
            </w:pict>
          </mc:Fallback>
        </mc:AlternateContent>
      </w:r>
      <w:r w:rsidR="00764094" w:rsidRPr="0024129F">
        <w:rPr>
          <w:noProof/>
        </w:rPr>
        <w:drawing>
          <wp:anchor distT="0" distB="0" distL="114300" distR="114300" simplePos="0" relativeHeight="251749376" behindDoc="1" locked="0" layoutInCell="1" allowOverlap="1" wp14:anchorId="3B8A94BA" wp14:editId="6001A329">
            <wp:simplePos x="0" y="0"/>
            <wp:positionH relativeFrom="margin">
              <wp:posOffset>1395385</wp:posOffset>
            </wp:positionH>
            <wp:positionV relativeFrom="paragraph">
              <wp:posOffset>262328</wp:posOffset>
            </wp:positionV>
            <wp:extent cx="2628900" cy="412115"/>
            <wp:effectExtent l="19050" t="19050" r="19050" b="26035"/>
            <wp:wrapTight wrapText="bothSides">
              <wp:wrapPolygon edited="0">
                <wp:start x="-157" y="-998"/>
                <wp:lineTo x="-157" y="21966"/>
                <wp:lineTo x="21600" y="21966"/>
                <wp:lineTo x="21600" y="-998"/>
                <wp:lineTo x="-157" y="-998"/>
              </wp:wrapPolygon>
            </wp:wrapTight>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pic:nvPicPr>
                  <pic:blipFill rotWithShape="1">
                    <a:blip r:embed="rId19">
                      <a:extLst>
                        <a:ext uri="{28A0092B-C50C-407E-A947-70E740481C1C}">
                          <a14:useLocalDpi xmlns:a14="http://schemas.microsoft.com/office/drawing/2010/main" val="0"/>
                        </a:ext>
                      </a:extLst>
                    </a:blip>
                    <a:srcRect t="11111"/>
                    <a:stretch/>
                  </pic:blipFill>
                  <pic:spPr bwMode="auto">
                    <a:xfrm>
                      <a:off x="0" y="0"/>
                      <a:ext cx="2628900" cy="412115"/>
                    </a:xfrm>
                    <a:prstGeom prst="rect">
                      <a:avLst/>
                    </a:prstGeom>
                    <a:ln>
                      <a:solidFill>
                        <a:schemeClr val="tx1"/>
                      </a:solidFill>
                      <a:prstDash val="sysDash"/>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4094">
        <w:rPr>
          <w:noProof/>
        </w:rPr>
        <w:t xml:space="preserve">                </w:t>
      </w:r>
    </w:p>
    <w:sectPr w:rsidR="00764094" w:rsidSect="00C93C2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CF80D" w14:textId="77777777" w:rsidR="00CA2C9F" w:rsidRDefault="00CA2C9F" w:rsidP="00E65304">
      <w:pPr>
        <w:spacing w:after="0" w:line="240" w:lineRule="auto"/>
      </w:pPr>
      <w:r>
        <w:separator/>
      </w:r>
    </w:p>
  </w:endnote>
  <w:endnote w:type="continuationSeparator" w:id="0">
    <w:p w14:paraId="68716FE5" w14:textId="77777777" w:rsidR="00CA2C9F" w:rsidRDefault="00CA2C9F" w:rsidP="00E65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9720"/>
      <w:gridCol w:w="1080"/>
    </w:tblGrid>
    <w:tr w:rsidR="00E65304" w:rsidRPr="008E0136" w14:paraId="34BC6BFB" w14:textId="77777777" w:rsidTr="00C93C2D">
      <w:trPr>
        <w:trHeight w:val="288"/>
      </w:trPr>
      <w:tc>
        <w:tcPr>
          <w:tcW w:w="4500" w:type="pct"/>
          <w:tcBorders>
            <w:top w:val="single" w:sz="4" w:space="0" w:color="000000" w:themeColor="text1"/>
          </w:tcBorders>
          <w:vAlign w:val="center"/>
        </w:tcPr>
        <w:p w14:paraId="6F90DBAE" w14:textId="77777777" w:rsidR="00E65304" w:rsidRPr="008E0136" w:rsidRDefault="00011A0D" w:rsidP="009E0D2C">
          <w:pPr>
            <w:pStyle w:val="Footer"/>
            <w:rPr>
              <w:szCs w:val="20"/>
            </w:rPr>
          </w:pPr>
          <w:sdt>
            <w:sdtPr>
              <w:rPr>
                <w:szCs w:val="20"/>
              </w:rPr>
              <w:alias w:val="Company"/>
              <w:id w:val="-2009509291"/>
              <w:dataBinding w:prefixMappings="xmlns:ns0='http://schemas.openxmlformats.org/officeDocument/2006/extended-properties'" w:xpath="/ns0:Properties[1]/ns0:Company[1]" w:storeItemID="{6668398D-A668-4E3E-A5EB-62B293D839F1}"/>
              <w:text/>
            </w:sdtPr>
            <w:sdtEndPr/>
            <w:sdtContent>
              <w:r w:rsidR="008832DF">
                <w:rPr>
                  <w:szCs w:val="20"/>
                </w:rPr>
                <w:t>MiSiS</w:t>
              </w:r>
              <w:r w:rsidR="009F3839">
                <w:rPr>
                  <w:szCs w:val="20"/>
                </w:rPr>
                <w:t xml:space="preserve"> – </w:t>
              </w:r>
              <w:r w:rsidR="009E0D2C">
                <w:rPr>
                  <w:szCs w:val="20"/>
                </w:rPr>
                <w:t>Student Testing</w:t>
              </w:r>
            </w:sdtContent>
          </w:sdt>
        </w:p>
      </w:tc>
      <w:tc>
        <w:tcPr>
          <w:tcW w:w="500" w:type="pct"/>
          <w:tcBorders>
            <w:top w:val="single" w:sz="4" w:space="0" w:color="629DD1" w:themeColor="accent2"/>
          </w:tcBorders>
          <w:shd w:val="clear" w:color="auto" w:fill="7F8FA9" w:themeFill="accent4"/>
          <w:vAlign w:val="center"/>
        </w:tcPr>
        <w:p w14:paraId="2348A3B0" w14:textId="6B913CBE" w:rsidR="00E65304" w:rsidRPr="00C93C2D" w:rsidRDefault="00E65304" w:rsidP="002A1A4F">
          <w:pPr>
            <w:pStyle w:val="Header"/>
            <w:jc w:val="center"/>
            <w:rPr>
              <w:b/>
              <w:color w:val="FFFFFF" w:themeColor="background1"/>
              <w:szCs w:val="20"/>
            </w:rPr>
          </w:pPr>
          <w:r w:rsidRPr="00C93C2D">
            <w:rPr>
              <w:b/>
              <w:szCs w:val="20"/>
            </w:rPr>
            <w:fldChar w:fldCharType="begin"/>
          </w:r>
          <w:r w:rsidRPr="00C93C2D">
            <w:rPr>
              <w:b/>
              <w:szCs w:val="20"/>
            </w:rPr>
            <w:instrText xml:space="preserve"> PAGE   \* MERGEFORMAT </w:instrText>
          </w:r>
          <w:r w:rsidRPr="00C93C2D">
            <w:rPr>
              <w:b/>
              <w:szCs w:val="20"/>
            </w:rPr>
            <w:fldChar w:fldCharType="separate"/>
          </w:r>
          <w:r w:rsidR="00574625" w:rsidRPr="00574625">
            <w:rPr>
              <w:b/>
              <w:noProof/>
              <w:color w:val="FFFFFF" w:themeColor="background1"/>
              <w:szCs w:val="20"/>
            </w:rPr>
            <w:t>5</w:t>
          </w:r>
          <w:r w:rsidRPr="00C93C2D">
            <w:rPr>
              <w:b/>
              <w:noProof/>
              <w:color w:val="FFFFFF" w:themeColor="background1"/>
              <w:szCs w:val="20"/>
            </w:rPr>
            <w:fldChar w:fldCharType="end"/>
          </w:r>
        </w:p>
      </w:tc>
    </w:tr>
  </w:tbl>
  <w:p w14:paraId="6308C631" w14:textId="77777777" w:rsidR="00971228" w:rsidRDefault="00971228" w:rsidP="00971228">
    <w:pPr>
      <w:pStyle w:val="Footer"/>
      <w:tabs>
        <w:tab w:val="clear" w:pos="4680"/>
        <w:tab w:val="clear" w:pos="9360"/>
      </w:tabs>
      <w:rPr>
        <w:b/>
        <w:i/>
        <w:sz w:val="12"/>
      </w:rPr>
    </w:pPr>
  </w:p>
  <w:p w14:paraId="3B875C3E" w14:textId="1B7386DF" w:rsidR="00E65304" w:rsidRPr="00971228" w:rsidRDefault="00971228" w:rsidP="00971228">
    <w:pPr>
      <w:pStyle w:val="Footer"/>
      <w:tabs>
        <w:tab w:val="clear" w:pos="4680"/>
        <w:tab w:val="clear" w:pos="9360"/>
      </w:tabs>
      <w:rPr>
        <w:i/>
        <w:sz w:val="12"/>
      </w:rPr>
    </w:pPr>
    <w:r w:rsidRPr="00AD0884">
      <w:rPr>
        <w:b/>
        <w:i/>
        <w:sz w:val="12"/>
      </w:rPr>
      <w:t>Disclaimer:</w:t>
    </w:r>
    <w:r w:rsidRPr="00AD0884">
      <w:rPr>
        <w:i/>
        <w:sz w:val="12"/>
      </w:rPr>
      <w:t xml:space="preserve">  The information contained in this job aid may not be current if viewed from another central office website.  The job aids found on the MiSiS website (</w:t>
    </w:r>
    <w:hyperlink r:id="rId1" w:history="1">
      <w:r w:rsidRPr="00AD0884">
        <w:rPr>
          <w:rStyle w:val="Hyperlink"/>
          <w:i/>
          <w:sz w:val="12"/>
        </w:rPr>
        <w:t>http://misis.lausd.net</w:t>
      </w:r>
    </w:hyperlink>
    <w:r w:rsidRPr="00AD0884">
      <w:rPr>
        <w:i/>
        <w:sz w:val="12"/>
      </w:rPr>
      <w:t>) contain the most current information and were approved by MiSiS.  Changes to the MiSiS environment were accounted for in preparing the documents to the MiSiS site.  Job aids found on other department websites may not reflect the same steps currently posted to the MiSiS website and may not contain up-to-date 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E73A5" w14:textId="77777777" w:rsidR="00CA2C9F" w:rsidRDefault="00CA2C9F" w:rsidP="00E65304">
      <w:pPr>
        <w:spacing w:after="0" w:line="240" w:lineRule="auto"/>
      </w:pPr>
      <w:r>
        <w:separator/>
      </w:r>
    </w:p>
  </w:footnote>
  <w:footnote w:type="continuationSeparator" w:id="0">
    <w:p w14:paraId="4025E4E2" w14:textId="77777777" w:rsidR="00CA2C9F" w:rsidRDefault="00CA2C9F" w:rsidP="00E653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96" w:type="pct"/>
      <w:tblInd w:w="115" w:type="dxa"/>
      <w:tblCellMar>
        <w:top w:w="72" w:type="dxa"/>
        <w:left w:w="115" w:type="dxa"/>
        <w:bottom w:w="72" w:type="dxa"/>
        <w:right w:w="115" w:type="dxa"/>
      </w:tblCellMar>
      <w:tblLook w:val="04A0" w:firstRow="1" w:lastRow="0" w:firstColumn="1" w:lastColumn="0" w:noHBand="0" w:noVBand="1"/>
    </w:tblPr>
    <w:tblGrid>
      <w:gridCol w:w="3046"/>
      <w:gridCol w:w="5480"/>
      <w:gridCol w:w="2049"/>
    </w:tblGrid>
    <w:tr w:rsidR="00DB7B7B" w:rsidRPr="008E0136" w14:paraId="2B090F5B" w14:textId="77777777" w:rsidTr="00FD579F">
      <w:trPr>
        <w:trHeight w:val="621"/>
      </w:trPr>
      <w:tc>
        <w:tcPr>
          <w:tcW w:w="1440" w:type="pct"/>
          <w:tcBorders>
            <w:bottom w:val="single" w:sz="4" w:space="0" w:color="auto"/>
          </w:tcBorders>
        </w:tcPr>
        <w:p w14:paraId="63E72B7F" w14:textId="77777777" w:rsidR="00384EC0" w:rsidRDefault="00BC3D9B" w:rsidP="00721D31">
          <w:pPr>
            <w:pStyle w:val="Header"/>
            <w:tabs>
              <w:tab w:val="clear" w:pos="4680"/>
              <w:tab w:val="clear" w:pos="9360"/>
              <w:tab w:val="left" w:pos="1207"/>
            </w:tabs>
            <w:rPr>
              <w:b/>
              <w:noProof/>
              <w:sz w:val="28"/>
              <w:szCs w:val="28"/>
            </w:rPr>
          </w:pPr>
          <w:r w:rsidRPr="008265D8">
            <w:rPr>
              <w:b/>
              <w:noProof/>
              <w:sz w:val="10"/>
              <w:szCs w:val="10"/>
            </w:rPr>
            <w:drawing>
              <wp:anchor distT="0" distB="0" distL="114300" distR="114300" simplePos="0" relativeHeight="251579392" behindDoc="1" locked="1" layoutInCell="1" allowOverlap="1" wp14:anchorId="2B37FA4C" wp14:editId="1D8A0FD3">
                <wp:simplePos x="0" y="0"/>
                <wp:positionH relativeFrom="column">
                  <wp:posOffset>-73025</wp:posOffset>
                </wp:positionH>
                <wp:positionV relativeFrom="page">
                  <wp:posOffset>-118110</wp:posOffset>
                </wp:positionV>
                <wp:extent cx="1901825" cy="758825"/>
                <wp:effectExtent l="0" t="0" r="0" b="3175"/>
                <wp:wrapNone/>
                <wp:docPr id="27" name="Picture 27" descr="MiSIS_Larg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IS_Large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1825" cy="758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91" w:type="pct"/>
          <w:tcBorders>
            <w:bottom w:val="single" w:sz="4" w:space="0" w:color="auto"/>
          </w:tcBorders>
          <w:vAlign w:val="center"/>
        </w:tcPr>
        <w:p w14:paraId="367C8912" w14:textId="77777777" w:rsidR="00DB7B7B" w:rsidRPr="00971228" w:rsidRDefault="000C7FBC" w:rsidP="000C7FBC">
          <w:pPr>
            <w:pStyle w:val="Header"/>
            <w:rPr>
              <w:b/>
              <w:noProof/>
              <w:sz w:val="24"/>
              <w:szCs w:val="28"/>
            </w:rPr>
          </w:pPr>
          <w:r w:rsidRPr="00971228">
            <w:rPr>
              <w:b/>
              <w:noProof/>
              <w:sz w:val="24"/>
              <w:szCs w:val="28"/>
            </w:rPr>
            <w:t>Physical Fitness Test (PFT) Mass Score Entry Screen</w:t>
          </w:r>
        </w:p>
      </w:tc>
      <w:tc>
        <w:tcPr>
          <w:tcW w:w="969" w:type="pct"/>
          <w:tcBorders>
            <w:bottom w:val="single" w:sz="4" w:space="0" w:color="3476B1" w:themeColor="accent2" w:themeShade="BF"/>
          </w:tcBorders>
          <w:shd w:val="clear" w:color="auto" w:fill="7F8FA9" w:themeFill="accent4"/>
          <w:vAlign w:val="center"/>
        </w:tcPr>
        <w:p w14:paraId="62A33A86" w14:textId="5BEE9E70" w:rsidR="00384EC0" w:rsidRPr="00C93C2D" w:rsidRDefault="008F7EC7" w:rsidP="002050C9">
          <w:pPr>
            <w:pStyle w:val="Header"/>
            <w:jc w:val="center"/>
            <w:rPr>
              <w:b/>
              <w:color w:val="FFFFFF" w:themeColor="background1"/>
            </w:rPr>
          </w:pPr>
          <w:r>
            <w:rPr>
              <w:b/>
              <w:color w:val="FFFFFF" w:themeColor="background1"/>
            </w:rPr>
            <w:t>April 14</w:t>
          </w:r>
          <w:r w:rsidR="00FD579F">
            <w:rPr>
              <w:b/>
              <w:color w:val="FFFFFF" w:themeColor="background1"/>
            </w:rPr>
            <w:t>, 2022</w:t>
          </w:r>
        </w:p>
      </w:tc>
    </w:tr>
  </w:tbl>
  <w:p w14:paraId="159EE662" w14:textId="77777777" w:rsidR="00E65304" w:rsidRDefault="00E653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B041F"/>
    <w:multiLevelType w:val="hybridMultilevel"/>
    <w:tmpl w:val="8250C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E7E9E"/>
    <w:multiLevelType w:val="hybridMultilevel"/>
    <w:tmpl w:val="B5C61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A97A09"/>
    <w:multiLevelType w:val="hybridMultilevel"/>
    <w:tmpl w:val="07E2DDE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6B565BD"/>
    <w:multiLevelType w:val="hybridMultilevel"/>
    <w:tmpl w:val="999E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090FD5"/>
    <w:multiLevelType w:val="hybridMultilevel"/>
    <w:tmpl w:val="0E4AADCA"/>
    <w:lvl w:ilvl="0" w:tplc="04090001">
      <w:start w:val="1"/>
      <w:numFmt w:val="bullet"/>
      <w:lvlText w:val=""/>
      <w:lvlJc w:val="left"/>
      <w:pPr>
        <w:ind w:left="1620" w:hanging="360"/>
      </w:pPr>
      <w:rPr>
        <w:rFonts w:ascii="Symbol" w:hAnsi="Symbol"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15:restartNumberingAfterBreak="0">
    <w:nsid w:val="2ADE4B68"/>
    <w:multiLevelType w:val="hybridMultilevel"/>
    <w:tmpl w:val="3EBC2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FC4074"/>
    <w:multiLevelType w:val="hybridMultilevel"/>
    <w:tmpl w:val="E6BAF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AB288C"/>
    <w:multiLevelType w:val="hybridMultilevel"/>
    <w:tmpl w:val="8D50CB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9110989"/>
    <w:multiLevelType w:val="hybridMultilevel"/>
    <w:tmpl w:val="0BD41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EF43BF1"/>
    <w:multiLevelType w:val="hybridMultilevel"/>
    <w:tmpl w:val="B8BA3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9C23A4"/>
    <w:multiLevelType w:val="hybridMultilevel"/>
    <w:tmpl w:val="F6387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7B7CB5"/>
    <w:multiLevelType w:val="hybridMultilevel"/>
    <w:tmpl w:val="11041E74"/>
    <w:lvl w:ilvl="0" w:tplc="04090001">
      <w:start w:val="1"/>
      <w:numFmt w:val="bullet"/>
      <w:lvlText w:val=""/>
      <w:lvlJc w:val="left"/>
      <w:pPr>
        <w:ind w:left="2880" w:hanging="360"/>
      </w:pPr>
      <w:rPr>
        <w:rFonts w:ascii="Symbol" w:hAnsi="Symbol" w:hint="default"/>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2" w15:restartNumberingAfterBreak="0">
    <w:nsid w:val="54242A04"/>
    <w:multiLevelType w:val="hybridMultilevel"/>
    <w:tmpl w:val="A1CEEDF0"/>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3" w15:restartNumberingAfterBreak="0">
    <w:nsid w:val="609A50DF"/>
    <w:multiLevelType w:val="hybridMultilevel"/>
    <w:tmpl w:val="828A7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B566B3"/>
    <w:multiLevelType w:val="hybridMultilevel"/>
    <w:tmpl w:val="4672E1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0D2148"/>
    <w:multiLevelType w:val="hybridMultilevel"/>
    <w:tmpl w:val="2ECA829A"/>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6" w15:restartNumberingAfterBreak="0">
    <w:nsid w:val="6A1E5D9E"/>
    <w:multiLevelType w:val="hybridMultilevel"/>
    <w:tmpl w:val="9140C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503EEB"/>
    <w:multiLevelType w:val="hybridMultilevel"/>
    <w:tmpl w:val="DF0A0366"/>
    <w:lvl w:ilvl="0" w:tplc="04090001">
      <w:start w:val="1"/>
      <w:numFmt w:val="bullet"/>
      <w:lvlText w:val=""/>
      <w:lvlJc w:val="left"/>
      <w:pPr>
        <w:ind w:left="2880" w:hanging="360"/>
      </w:pPr>
      <w:rPr>
        <w:rFonts w:ascii="Symbol" w:hAnsi="Symbol" w:hint="default"/>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num w:numId="1" w16cid:durableId="666518168">
    <w:abstractNumId w:val="13"/>
  </w:num>
  <w:num w:numId="2" w16cid:durableId="176576580">
    <w:abstractNumId w:val="3"/>
  </w:num>
  <w:num w:numId="3" w16cid:durableId="1414158990">
    <w:abstractNumId w:val="14"/>
  </w:num>
  <w:num w:numId="4" w16cid:durableId="1589850935">
    <w:abstractNumId w:val="8"/>
  </w:num>
  <w:num w:numId="5" w16cid:durableId="1994260765">
    <w:abstractNumId w:val="4"/>
  </w:num>
  <w:num w:numId="6" w16cid:durableId="1129204063">
    <w:abstractNumId w:val="6"/>
  </w:num>
  <w:num w:numId="7" w16cid:durableId="13855676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57964812">
    <w:abstractNumId w:val="11"/>
  </w:num>
  <w:num w:numId="9" w16cid:durableId="7958347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54660829">
    <w:abstractNumId w:val="17"/>
  </w:num>
  <w:num w:numId="11" w16cid:durableId="1252206242">
    <w:abstractNumId w:val="5"/>
  </w:num>
  <w:num w:numId="12" w16cid:durableId="800878031">
    <w:abstractNumId w:val="0"/>
  </w:num>
  <w:num w:numId="13" w16cid:durableId="1543715041">
    <w:abstractNumId w:val="1"/>
  </w:num>
  <w:num w:numId="14" w16cid:durableId="1214465608">
    <w:abstractNumId w:val="16"/>
  </w:num>
  <w:num w:numId="15" w16cid:durableId="1600065414">
    <w:abstractNumId w:val="10"/>
  </w:num>
  <w:num w:numId="16" w16cid:durableId="1246844425">
    <w:abstractNumId w:val="9"/>
  </w:num>
  <w:num w:numId="17" w16cid:durableId="1279295235">
    <w:abstractNumId w:val="2"/>
  </w:num>
  <w:num w:numId="18" w16cid:durableId="7639178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hideGrammaticalErrors/>
  <w:activeWritingStyle w:appName="MSWord" w:lang="en-US" w:vendorID="64" w:dllVersion="6" w:nlCheck="1" w:checkStyle="0"/>
  <w:activeWritingStyle w:appName="MSWord" w:lang="en-US" w:vendorID="64" w:dllVersion="0" w:nlCheck="1" w:checkStyle="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44A"/>
    <w:rsid w:val="00000AF8"/>
    <w:rsid w:val="00005E84"/>
    <w:rsid w:val="0000640B"/>
    <w:rsid w:val="000069C3"/>
    <w:rsid w:val="00011A0D"/>
    <w:rsid w:val="00014892"/>
    <w:rsid w:val="00015862"/>
    <w:rsid w:val="00017DA7"/>
    <w:rsid w:val="00022B33"/>
    <w:rsid w:val="00022D15"/>
    <w:rsid w:val="000240AF"/>
    <w:rsid w:val="00027B15"/>
    <w:rsid w:val="0003186B"/>
    <w:rsid w:val="00037E71"/>
    <w:rsid w:val="000408FD"/>
    <w:rsid w:val="00041DAF"/>
    <w:rsid w:val="00042A2F"/>
    <w:rsid w:val="00042DEA"/>
    <w:rsid w:val="000512D3"/>
    <w:rsid w:val="000540E3"/>
    <w:rsid w:val="0006674E"/>
    <w:rsid w:val="000708CF"/>
    <w:rsid w:val="00072AC7"/>
    <w:rsid w:val="000747F8"/>
    <w:rsid w:val="00074F82"/>
    <w:rsid w:val="0007645B"/>
    <w:rsid w:val="00084205"/>
    <w:rsid w:val="00085670"/>
    <w:rsid w:val="00085D1B"/>
    <w:rsid w:val="00092004"/>
    <w:rsid w:val="00095258"/>
    <w:rsid w:val="00095AB6"/>
    <w:rsid w:val="0009753A"/>
    <w:rsid w:val="000A122F"/>
    <w:rsid w:val="000A6A43"/>
    <w:rsid w:val="000B385C"/>
    <w:rsid w:val="000B4538"/>
    <w:rsid w:val="000B761C"/>
    <w:rsid w:val="000C4FB8"/>
    <w:rsid w:val="000C56E4"/>
    <w:rsid w:val="000C5A64"/>
    <w:rsid w:val="000C70D1"/>
    <w:rsid w:val="000C7FBC"/>
    <w:rsid w:val="000D0D88"/>
    <w:rsid w:val="000D2455"/>
    <w:rsid w:val="000D4073"/>
    <w:rsid w:val="000D62E4"/>
    <w:rsid w:val="000D6BA2"/>
    <w:rsid w:val="000E75F9"/>
    <w:rsid w:val="000E7DB5"/>
    <w:rsid w:val="000F04FF"/>
    <w:rsid w:val="000F1672"/>
    <w:rsid w:val="000F4078"/>
    <w:rsid w:val="000F7176"/>
    <w:rsid w:val="000F7A0F"/>
    <w:rsid w:val="001014EC"/>
    <w:rsid w:val="00101F20"/>
    <w:rsid w:val="00103A5D"/>
    <w:rsid w:val="001069E6"/>
    <w:rsid w:val="00110257"/>
    <w:rsid w:val="0011133E"/>
    <w:rsid w:val="00123602"/>
    <w:rsid w:val="00125D7B"/>
    <w:rsid w:val="0012651B"/>
    <w:rsid w:val="00140C70"/>
    <w:rsid w:val="00141545"/>
    <w:rsid w:val="00141891"/>
    <w:rsid w:val="00141B29"/>
    <w:rsid w:val="00146886"/>
    <w:rsid w:val="00154EF3"/>
    <w:rsid w:val="00155839"/>
    <w:rsid w:val="00161088"/>
    <w:rsid w:val="0016121F"/>
    <w:rsid w:val="001735BC"/>
    <w:rsid w:val="00174B75"/>
    <w:rsid w:val="00181E5C"/>
    <w:rsid w:val="001831AB"/>
    <w:rsid w:val="00183371"/>
    <w:rsid w:val="001857EA"/>
    <w:rsid w:val="00185D09"/>
    <w:rsid w:val="00186A85"/>
    <w:rsid w:val="00190A36"/>
    <w:rsid w:val="0019142C"/>
    <w:rsid w:val="00194B41"/>
    <w:rsid w:val="001A018B"/>
    <w:rsid w:val="001A3048"/>
    <w:rsid w:val="001A3B32"/>
    <w:rsid w:val="001A3EB7"/>
    <w:rsid w:val="001A6D02"/>
    <w:rsid w:val="001B20A5"/>
    <w:rsid w:val="001B32F2"/>
    <w:rsid w:val="001B3B9C"/>
    <w:rsid w:val="001B6D41"/>
    <w:rsid w:val="001C4B9A"/>
    <w:rsid w:val="001D13FE"/>
    <w:rsid w:val="001E03A6"/>
    <w:rsid w:val="001E0A7F"/>
    <w:rsid w:val="001E540E"/>
    <w:rsid w:val="001E6D5B"/>
    <w:rsid w:val="001F1D50"/>
    <w:rsid w:val="001F3855"/>
    <w:rsid w:val="001F4A81"/>
    <w:rsid w:val="001F5956"/>
    <w:rsid w:val="002033EE"/>
    <w:rsid w:val="00204123"/>
    <w:rsid w:val="002050C9"/>
    <w:rsid w:val="0021645A"/>
    <w:rsid w:val="002165EF"/>
    <w:rsid w:val="0021660E"/>
    <w:rsid w:val="00222EBC"/>
    <w:rsid w:val="00231460"/>
    <w:rsid w:val="002408A0"/>
    <w:rsid w:val="0024129F"/>
    <w:rsid w:val="00241927"/>
    <w:rsid w:val="002436D6"/>
    <w:rsid w:val="00243A00"/>
    <w:rsid w:val="00244330"/>
    <w:rsid w:val="00245319"/>
    <w:rsid w:val="00245CAB"/>
    <w:rsid w:val="00260303"/>
    <w:rsid w:val="002627F2"/>
    <w:rsid w:val="002634E6"/>
    <w:rsid w:val="002643C5"/>
    <w:rsid w:val="00273117"/>
    <w:rsid w:val="00284DF0"/>
    <w:rsid w:val="00287349"/>
    <w:rsid w:val="00291BE8"/>
    <w:rsid w:val="0029653B"/>
    <w:rsid w:val="00297905"/>
    <w:rsid w:val="002A04FE"/>
    <w:rsid w:val="002A12A7"/>
    <w:rsid w:val="002A1A4F"/>
    <w:rsid w:val="002A5627"/>
    <w:rsid w:val="002A66D2"/>
    <w:rsid w:val="002A7E4E"/>
    <w:rsid w:val="002B035A"/>
    <w:rsid w:val="002B2DD9"/>
    <w:rsid w:val="002B5224"/>
    <w:rsid w:val="002B5846"/>
    <w:rsid w:val="002B759E"/>
    <w:rsid w:val="002C3220"/>
    <w:rsid w:val="002C4784"/>
    <w:rsid w:val="002C5A95"/>
    <w:rsid w:val="002C7C48"/>
    <w:rsid w:val="002D1046"/>
    <w:rsid w:val="002D303E"/>
    <w:rsid w:val="002D59BD"/>
    <w:rsid w:val="002D7677"/>
    <w:rsid w:val="002E3B70"/>
    <w:rsid w:val="00302036"/>
    <w:rsid w:val="003054FF"/>
    <w:rsid w:val="00305B68"/>
    <w:rsid w:val="00305D2A"/>
    <w:rsid w:val="003067AE"/>
    <w:rsid w:val="00306950"/>
    <w:rsid w:val="00313174"/>
    <w:rsid w:val="003169DB"/>
    <w:rsid w:val="00317871"/>
    <w:rsid w:val="003208E9"/>
    <w:rsid w:val="00324919"/>
    <w:rsid w:val="00324D23"/>
    <w:rsid w:val="0034545E"/>
    <w:rsid w:val="003509FD"/>
    <w:rsid w:val="0035179F"/>
    <w:rsid w:val="003600E2"/>
    <w:rsid w:val="00361587"/>
    <w:rsid w:val="003639B5"/>
    <w:rsid w:val="00372FBA"/>
    <w:rsid w:val="003772E3"/>
    <w:rsid w:val="00382278"/>
    <w:rsid w:val="00383C37"/>
    <w:rsid w:val="00384EC0"/>
    <w:rsid w:val="00385E69"/>
    <w:rsid w:val="00390AEC"/>
    <w:rsid w:val="00395015"/>
    <w:rsid w:val="00397FF7"/>
    <w:rsid w:val="003A26CE"/>
    <w:rsid w:val="003A2B90"/>
    <w:rsid w:val="003C0373"/>
    <w:rsid w:val="003C6CAE"/>
    <w:rsid w:val="003C6D6C"/>
    <w:rsid w:val="003C6FF4"/>
    <w:rsid w:val="003C7EA0"/>
    <w:rsid w:val="003D565A"/>
    <w:rsid w:val="003E33B6"/>
    <w:rsid w:val="003E3CD7"/>
    <w:rsid w:val="003F13F5"/>
    <w:rsid w:val="003F1680"/>
    <w:rsid w:val="003F1815"/>
    <w:rsid w:val="003F3CD1"/>
    <w:rsid w:val="003F55CE"/>
    <w:rsid w:val="003F5EE5"/>
    <w:rsid w:val="00406704"/>
    <w:rsid w:val="004139E2"/>
    <w:rsid w:val="004227C5"/>
    <w:rsid w:val="00425473"/>
    <w:rsid w:val="004334D5"/>
    <w:rsid w:val="004342EA"/>
    <w:rsid w:val="004374A6"/>
    <w:rsid w:val="004425D7"/>
    <w:rsid w:val="004442FD"/>
    <w:rsid w:val="00446FE0"/>
    <w:rsid w:val="004523CC"/>
    <w:rsid w:val="00453F09"/>
    <w:rsid w:val="0046136D"/>
    <w:rsid w:val="004668A6"/>
    <w:rsid w:val="00467DB5"/>
    <w:rsid w:val="004705D3"/>
    <w:rsid w:val="00473312"/>
    <w:rsid w:val="00473E99"/>
    <w:rsid w:val="00474033"/>
    <w:rsid w:val="00474DA6"/>
    <w:rsid w:val="00477F08"/>
    <w:rsid w:val="00480062"/>
    <w:rsid w:val="00481F58"/>
    <w:rsid w:val="0048366C"/>
    <w:rsid w:val="004848DB"/>
    <w:rsid w:val="0048509B"/>
    <w:rsid w:val="004876C1"/>
    <w:rsid w:val="004905C8"/>
    <w:rsid w:val="00491127"/>
    <w:rsid w:val="00494840"/>
    <w:rsid w:val="00496E56"/>
    <w:rsid w:val="004A6E0D"/>
    <w:rsid w:val="004C12E4"/>
    <w:rsid w:val="004C47A1"/>
    <w:rsid w:val="004C6BBB"/>
    <w:rsid w:val="004C785E"/>
    <w:rsid w:val="004E2BF6"/>
    <w:rsid w:val="004F03C3"/>
    <w:rsid w:val="004F48EB"/>
    <w:rsid w:val="00503D23"/>
    <w:rsid w:val="00514544"/>
    <w:rsid w:val="0051673F"/>
    <w:rsid w:val="00517469"/>
    <w:rsid w:val="00524C2B"/>
    <w:rsid w:val="0052555D"/>
    <w:rsid w:val="005263B7"/>
    <w:rsid w:val="00526636"/>
    <w:rsid w:val="00531C08"/>
    <w:rsid w:val="00533169"/>
    <w:rsid w:val="00533A33"/>
    <w:rsid w:val="00540768"/>
    <w:rsid w:val="00540774"/>
    <w:rsid w:val="00542583"/>
    <w:rsid w:val="00542A16"/>
    <w:rsid w:val="0054310C"/>
    <w:rsid w:val="005451F1"/>
    <w:rsid w:val="00547AFB"/>
    <w:rsid w:val="00551336"/>
    <w:rsid w:val="00556252"/>
    <w:rsid w:val="0056253A"/>
    <w:rsid w:val="005640CB"/>
    <w:rsid w:val="005650E5"/>
    <w:rsid w:val="00573F20"/>
    <w:rsid w:val="00574625"/>
    <w:rsid w:val="00575BE1"/>
    <w:rsid w:val="00583C97"/>
    <w:rsid w:val="00584227"/>
    <w:rsid w:val="0058756C"/>
    <w:rsid w:val="005911E4"/>
    <w:rsid w:val="005A4602"/>
    <w:rsid w:val="005B3FFB"/>
    <w:rsid w:val="005B40D5"/>
    <w:rsid w:val="005B68BF"/>
    <w:rsid w:val="005C298D"/>
    <w:rsid w:val="005C5E4D"/>
    <w:rsid w:val="005D0BF0"/>
    <w:rsid w:val="005D6114"/>
    <w:rsid w:val="005D7A8B"/>
    <w:rsid w:val="005E55E5"/>
    <w:rsid w:val="0060113D"/>
    <w:rsid w:val="0060404A"/>
    <w:rsid w:val="00612BC1"/>
    <w:rsid w:val="00616910"/>
    <w:rsid w:val="006214CD"/>
    <w:rsid w:val="0062577A"/>
    <w:rsid w:val="00625D84"/>
    <w:rsid w:val="00631F75"/>
    <w:rsid w:val="00633153"/>
    <w:rsid w:val="00633F04"/>
    <w:rsid w:val="00634DD2"/>
    <w:rsid w:val="00635657"/>
    <w:rsid w:val="00637096"/>
    <w:rsid w:val="0064185E"/>
    <w:rsid w:val="00645D30"/>
    <w:rsid w:val="00646043"/>
    <w:rsid w:val="006465CA"/>
    <w:rsid w:val="00646E8C"/>
    <w:rsid w:val="00650D14"/>
    <w:rsid w:val="00662842"/>
    <w:rsid w:val="00664626"/>
    <w:rsid w:val="006653D3"/>
    <w:rsid w:val="00670C68"/>
    <w:rsid w:val="006725AB"/>
    <w:rsid w:val="00676043"/>
    <w:rsid w:val="00676B66"/>
    <w:rsid w:val="006778FA"/>
    <w:rsid w:val="00693C62"/>
    <w:rsid w:val="006A1308"/>
    <w:rsid w:val="006A66AD"/>
    <w:rsid w:val="006B5DD8"/>
    <w:rsid w:val="006B766B"/>
    <w:rsid w:val="006C0151"/>
    <w:rsid w:val="006C2CD4"/>
    <w:rsid w:val="006C4CD7"/>
    <w:rsid w:val="006D3EE1"/>
    <w:rsid w:val="006D44B9"/>
    <w:rsid w:val="006D473F"/>
    <w:rsid w:val="006D5ACC"/>
    <w:rsid w:val="006D7BF7"/>
    <w:rsid w:val="006D7CDC"/>
    <w:rsid w:val="006E0E00"/>
    <w:rsid w:val="006E335D"/>
    <w:rsid w:val="006E736E"/>
    <w:rsid w:val="006F048B"/>
    <w:rsid w:val="006F2938"/>
    <w:rsid w:val="006F455B"/>
    <w:rsid w:val="006F4AED"/>
    <w:rsid w:val="00704832"/>
    <w:rsid w:val="007069A3"/>
    <w:rsid w:val="00711E62"/>
    <w:rsid w:val="00713162"/>
    <w:rsid w:val="00716124"/>
    <w:rsid w:val="00721D31"/>
    <w:rsid w:val="0072244A"/>
    <w:rsid w:val="007430C9"/>
    <w:rsid w:val="00744C7A"/>
    <w:rsid w:val="00745805"/>
    <w:rsid w:val="00746840"/>
    <w:rsid w:val="00754297"/>
    <w:rsid w:val="00763965"/>
    <w:rsid w:val="00764094"/>
    <w:rsid w:val="00767A6E"/>
    <w:rsid w:val="00781A34"/>
    <w:rsid w:val="00781A48"/>
    <w:rsid w:val="00784921"/>
    <w:rsid w:val="007849E0"/>
    <w:rsid w:val="0078790C"/>
    <w:rsid w:val="00794793"/>
    <w:rsid w:val="007947FF"/>
    <w:rsid w:val="00795487"/>
    <w:rsid w:val="007964B2"/>
    <w:rsid w:val="007A073B"/>
    <w:rsid w:val="007A0D53"/>
    <w:rsid w:val="007A0EFB"/>
    <w:rsid w:val="007A215D"/>
    <w:rsid w:val="007A26F3"/>
    <w:rsid w:val="007B2BBE"/>
    <w:rsid w:val="007B5A91"/>
    <w:rsid w:val="007B7A22"/>
    <w:rsid w:val="007C19DB"/>
    <w:rsid w:val="007C528F"/>
    <w:rsid w:val="007D0706"/>
    <w:rsid w:val="007D074E"/>
    <w:rsid w:val="007D1B33"/>
    <w:rsid w:val="007D62B0"/>
    <w:rsid w:val="007E4C73"/>
    <w:rsid w:val="007E5416"/>
    <w:rsid w:val="007F013F"/>
    <w:rsid w:val="007F0A83"/>
    <w:rsid w:val="007F5E35"/>
    <w:rsid w:val="00800103"/>
    <w:rsid w:val="008002C2"/>
    <w:rsid w:val="00806DEE"/>
    <w:rsid w:val="0081676C"/>
    <w:rsid w:val="008174DB"/>
    <w:rsid w:val="008265D8"/>
    <w:rsid w:val="00830E2C"/>
    <w:rsid w:val="008346CF"/>
    <w:rsid w:val="008363A0"/>
    <w:rsid w:val="00842FF3"/>
    <w:rsid w:val="008433F5"/>
    <w:rsid w:val="00852883"/>
    <w:rsid w:val="00857F78"/>
    <w:rsid w:val="00864B87"/>
    <w:rsid w:val="00865717"/>
    <w:rsid w:val="008675C4"/>
    <w:rsid w:val="00867C3A"/>
    <w:rsid w:val="0087478A"/>
    <w:rsid w:val="0088300D"/>
    <w:rsid w:val="008832DF"/>
    <w:rsid w:val="00883830"/>
    <w:rsid w:val="00886D44"/>
    <w:rsid w:val="008943D8"/>
    <w:rsid w:val="008964A4"/>
    <w:rsid w:val="00896A6D"/>
    <w:rsid w:val="00897233"/>
    <w:rsid w:val="008A089D"/>
    <w:rsid w:val="008A559D"/>
    <w:rsid w:val="008A7209"/>
    <w:rsid w:val="008B1F5D"/>
    <w:rsid w:val="008B37A2"/>
    <w:rsid w:val="008B4C00"/>
    <w:rsid w:val="008B7A32"/>
    <w:rsid w:val="008C7501"/>
    <w:rsid w:val="008D000E"/>
    <w:rsid w:val="008D3653"/>
    <w:rsid w:val="008E0136"/>
    <w:rsid w:val="008E7DDC"/>
    <w:rsid w:val="008F5BC1"/>
    <w:rsid w:val="008F7EC7"/>
    <w:rsid w:val="00902B0B"/>
    <w:rsid w:val="00905C2B"/>
    <w:rsid w:val="009077A4"/>
    <w:rsid w:val="00911AF9"/>
    <w:rsid w:val="00912E50"/>
    <w:rsid w:val="00913A47"/>
    <w:rsid w:val="00913E99"/>
    <w:rsid w:val="00914641"/>
    <w:rsid w:val="00914985"/>
    <w:rsid w:val="00923E40"/>
    <w:rsid w:val="00936046"/>
    <w:rsid w:val="00947F6D"/>
    <w:rsid w:val="00955805"/>
    <w:rsid w:val="0096666A"/>
    <w:rsid w:val="0097049F"/>
    <w:rsid w:val="00971228"/>
    <w:rsid w:val="009730D4"/>
    <w:rsid w:val="00976D69"/>
    <w:rsid w:val="00980A79"/>
    <w:rsid w:val="0098526D"/>
    <w:rsid w:val="00986248"/>
    <w:rsid w:val="009971A4"/>
    <w:rsid w:val="009A27C7"/>
    <w:rsid w:val="009A7D22"/>
    <w:rsid w:val="009B47AF"/>
    <w:rsid w:val="009B47E2"/>
    <w:rsid w:val="009B686F"/>
    <w:rsid w:val="009B6A06"/>
    <w:rsid w:val="009C2D39"/>
    <w:rsid w:val="009C3822"/>
    <w:rsid w:val="009D148C"/>
    <w:rsid w:val="009D2261"/>
    <w:rsid w:val="009E0C55"/>
    <w:rsid w:val="009E0D2C"/>
    <w:rsid w:val="009E40D1"/>
    <w:rsid w:val="009E73EB"/>
    <w:rsid w:val="009F19C2"/>
    <w:rsid w:val="009F3365"/>
    <w:rsid w:val="009F3839"/>
    <w:rsid w:val="009F56C8"/>
    <w:rsid w:val="009F6CCF"/>
    <w:rsid w:val="00A0315A"/>
    <w:rsid w:val="00A04FC6"/>
    <w:rsid w:val="00A060F6"/>
    <w:rsid w:val="00A06F62"/>
    <w:rsid w:val="00A142EF"/>
    <w:rsid w:val="00A1591A"/>
    <w:rsid w:val="00A165D3"/>
    <w:rsid w:val="00A20124"/>
    <w:rsid w:val="00A24378"/>
    <w:rsid w:val="00A32EC3"/>
    <w:rsid w:val="00A348D0"/>
    <w:rsid w:val="00A358D2"/>
    <w:rsid w:val="00A361B4"/>
    <w:rsid w:val="00A423BD"/>
    <w:rsid w:val="00A4767A"/>
    <w:rsid w:val="00A51DC0"/>
    <w:rsid w:val="00A52CDE"/>
    <w:rsid w:val="00A52D50"/>
    <w:rsid w:val="00A56116"/>
    <w:rsid w:val="00A56289"/>
    <w:rsid w:val="00A576D6"/>
    <w:rsid w:val="00A57B2A"/>
    <w:rsid w:val="00A57D9D"/>
    <w:rsid w:val="00A60F7D"/>
    <w:rsid w:val="00A6321B"/>
    <w:rsid w:val="00A656D9"/>
    <w:rsid w:val="00A7055D"/>
    <w:rsid w:val="00A71B59"/>
    <w:rsid w:val="00A71E68"/>
    <w:rsid w:val="00A75A81"/>
    <w:rsid w:val="00A7680A"/>
    <w:rsid w:val="00A76E89"/>
    <w:rsid w:val="00A81460"/>
    <w:rsid w:val="00A8221B"/>
    <w:rsid w:val="00A83AB8"/>
    <w:rsid w:val="00A84841"/>
    <w:rsid w:val="00A85305"/>
    <w:rsid w:val="00A86B37"/>
    <w:rsid w:val="00A973BC"/>
    <w:rsid w:val="00AA4250"/>
    <w:rsid w:val="00AB134D"/>
    <w:rsid w:val="00AB143D"/>
    <w:rsid w:val="00AB546B"/>
    <w:rsid w:val="00AB6FF9"/>
    <w:rsid w:val="00AC0FCD"/>
    <w:rsid w:val="00AC142E"/>
    <w:rsid w:val="00AC1603"/>
    <w:rsid w:val="00AC460C"/>
    <w:rsid w:val="00AC6FA5"/>
    <w:rsid w:val="00AD0772"/>
    <w:rsid w:val="00AD4072"/>
    <w:rsid w:val="00AE0B70"/>
    <w:rsid w:val="00AE62FF"/>
    <w:rsid w:val="00AF2297"/>
    <w:rsid w:val="00AF38F5"/>
    <w:rsid w:val="00AF5A13"/>
    <w:rsid w:val="00AF6E03"/>
    <w:rsid w:val="00B0035C"/>
    <w:rsid w:val="00B008FB"/>
    <w:rsid w:val="00B02560"/>
    <w:rsid w:val="00B03FAA"/>
    <w:rsid w:val="00B10D2A"/>
    <w:rsid w:val="00B20674"/>
    <w:rsid w:val="00B206A4"/>
    <w:rsid w:val="00B25BE8"/>
    <w:rsid w:val="00B344F0"/>
    <w:rsid w:val="00B51516"/>
    <w:rsid w:val="00B535A3"/>
    <w:rsid w:val="00B613DC"/>
    <w:rsid w:val="00B62AE2"/>
    <w:rsid w:val="00B81A7E"/>
    <w:rsid w:val="00B821E9"/>
    <w:rsid w:val="00B92ED2"/>
    <w:rsid w:val="00B9316B"/>
    <w:rsid w:val="00B94F68"/>
    <w:rsid w:val="00B950C7"/>
    <w:rsid w:val="00B956D5"/>
    <w:rsid w:val="00B97458"/>
    <w:rsid w:val="00BA092A"/>
    <w:rsid w:val="00BA4572"/>
    <w:rsid w:val="00BB0EEC"/>
    <w:rsid w:val="00BB3830"/>
    <w:rsid w:val="00BB5A82"/>
    <w:rsid w:val="00BB69CA"/>
    <w:rsid w:val="00BC2AD9"/>
    <w:rsid w:val="00BC3D9B"/>
    <w:rsid w:val="00BD086D"/>
    <w:rsid w:val="00BE14B6"/>
    <w:rsid w:val="00BE6C96"/>
    <w:rsid w:val="00BE7E27"/>
    <w:rsid w:val="00BF37AC"/>
    <w:rsid w:val="00BF3D42"/>
    <w:rsid w:val="00BF4C79"/>
    <w:rsid w:val="00BF5471"/>
    <w:rsid w:val="00BF6AC4"/>
    <w:rsid w:val="00C014B8"/>
    <w:rsid w:val="00C10406"/>
    <w:rsid w:val="00C10AB4"/>
    <w:rsid w:val="00C141A6"/>
    <w:rsid w:val="00C260E7"/>
    <w:rsid w:val="00C272D0"/>
    <w:rsid w:val="00C27C0E"/>
    <w:rsid w:val="00C3016A"/>
    <w:rsid w:val="00C30B60"/>
    <w:rsid w:val="00C332D3"/>
    <w:rsid w:val="00C3476A"/>
    <w:rsid w:val="00C34B25"/>
    <w:rsid w:val="00C36750"/>
    <w:rsid w:val="00C36A52"/>
    <w:rsid w:val="00C418DB"/>
    <w:rsid w:val="00C42A7F"/>
    <w:rsid w:val="00C43EE7"/>
    <w:rsid w:val="00C44B35"/>
    <w:rsid w:val="00C5212D"/>
    <w:rsid w:val="00C5728C"/>
    <w:rsid w:val="00C62560"/>
    <w:rsid w:val="00C67B53"/>
    <w:rsid w:val="00C75664"/>
    <w:rsid w:val="00C77AD7"/>
    <w:rsid w:val="00C83C2B"/>
    <w:rsid w:val="00C85191"/>
    <w:rsid w:val="00C924D2"/>
    <w:rsid w:val="00C931A9"/>
    <w:rsid w:val="00C93C2D"/>
    <w:rsid w:val="00C95FD9"/>
    <w:rsid w:val="00C9682A"/>
    <w:rsid w:val="00CA080D"/>
    <w:rsid w:val="00CA2C9F"/>
    <w:rsid w:val="00CB521A"/>
    <w:rsid w:val="00CB70D7"/>
    <w:rsid w:val="00CC000B"/>
    <w:rsid w:val="00CC2D97"/>
    <w:rsid w:val="00CC3FA8"/>
    <w:rsid w:val="00CC6A81"/>
    <w:rsid w:val="00CE2229"/>
    <w:rsid w:val="00CE24F5"/>
    <w:rsid w:val="00CE6278"/>
    <w:rsid w:val="00CF581B"/>
    <w:rsid w:val="00CF67FF"/>
    <w:rsid w:val="00D003C5"/>
    <w:rsid w:val="00D03B21"/>
    <w:rsid w:val="00D05A62"/>
    <w:rsid w:val="00D128AC"/>
    <w:rsid w:val="00D20B18"/>
    <w:rsid w:val="00D23A6C"/>
    <w:rsid w:val="00D3036F"/>
    <w:rsid w:val="00D315D9"/>
    <w:rsid w:val="00D31B21"/>
    <w:rsid w:val="00D32417"/>
    <w:rsid w:val="00D3685B"/>
    <w:rsid w:val="00D37D7B"/>
    <w:rsid w:val="00D45737"/>
    <w:rsid w:val="00D465BA"/>
    <w:rsid w:val="00D540D4"/>
    <w:rsid w:val="00D5461D"/>
    <w:rsid w:val="00D605CD"/>
    <w:rsid w:val="00D629BB"/>
    <w:rsid w:val="00D65D70"/>
    <w:rsid w:val="00D66B87"/>
    <w:rsid w:val="00D75BAF"/>
    <w:rsid w:val="00D77802"/>
    <w:rsid w:val="00D77FE8"/>
    <w:rsid w:val="00D82CCC"/>
    <w:rsid w:val="00D879AC"/>
    <w:rsid w:val="00DA21A6"/>
    <w:rsid w:val="00DA7D5E"/>
    <w:rsid w:val="00DB1166"/>
    <w:rsid w:val="00DB3DE2"/>
    <w:rsid w:val="00DB4E68"/>
    <w:rsid w:val="00DB57C4"/>
    <w:rsid w:val="00DB7706"/>
    <w:rsid w:val="00DB7B7B"/>
    <w:rsid w:val="00DC2DFB"/>
    <w:rsid w:val="00DC4C6C"/>
    <w:rsid w:val="00DC5199"/>
    <w:rsid w:val="00DD16CE"/>
    <w:rsid w:val="00DD18C8"/>
    <w:rsid w:val="00DD2714"/>
    <w:rsid w:val="00DD77CC"/>
    <w:rsid w:val="00DD7D5C"/>
    <w:rsid w:val="00DE15FC"/>
    <w:rsid w:val="00DE3E34"/>
    <w:rsid w:val="00DE77D6"/>
    <w:rsid w:val="00DF0B47"/>
    <w:rsid w:val="00DF0BA8"/>
    <w:rsid w:val="00DF4A65"/>
    <w:rsid w:val="00DF4EDC"/>
    <w:rsid w:val="00DF6D0A"/>
    <w:rsid w:val="00E00770"/>
    <w:rsid w:val="00E00A6C"/>
    <w:rsid w:val="00E00DBA"/>
    <w:rsid w:val="00E0211A"/>
    <w:rsid w:val="00E03C63"/>
    <w:rsid w:val="00E0627E"/>
    <w:rsid w:val="00E11623"/>
    <w:rsid w:val="00E12081"/>
    <w:rsid w:val="00E15304"/>
    <w:rsid w:val="00E33B09"/>
    <w:rsid w:val="00E40B00"/>
    <w:rsid w:val="00E4482D"/>
    <w:rsid w:val="00E45C2A"/>
    <w:rsid w:val="00E55BA9"/>
    <w:rsid w:val="00E5652C"/>
    <w:rsid w:val="00E56C98"/>
    <w:rsid w:val="00E56CD4"/>
    <w:rsid w:val="00E64520"/>
    <w:rsid w:val="00E65304"/>
    <w:rsid w:val="00E8129F"/>
    <w:rsid w:val="00E8599B"/>
    <w:rsid w:val="00E92AA9"/>
    <w:rsid w:val="00E93379"/>
    <w:rsid w:val="00E9754C"/>
    <w:rsid w:val="00EA64EA"/>
    <w:rsid w:val="00EB28ED"/>
    <w:rsid w:val="00EB43D2"/>
    <w:rsid w:val="00EB545F"/>
    <w:rsid w:val="00ED2509"/>
    <w:rsid w:val="00ED53C2"/>
    <w:rsid w:val="00ED79DD"/>
    <w:rsid w:val="00EE1E18"/>
    <w:rsid w:val="00EF2ABA"/>
    <w:rsid w:val="00EF5130"/>
    <w:rsid w:val="00F01E8A"/>
    <w:rsid w:val="00F03CF3"/>
    <w:rsid w:val="00F0571D"/>
    <w:rsid w:val="00F142EA"/>
    <w:rsid w:val="00F20A64"/>
    <w:rsid w:val="00F26180"/>
    <w:rsid w:val="00F27B91"/>
    <w:rsid w:val="00F3258F"/>
    <w:rsid w:val="00F3481B"/>
    <w:rsid w:val="00F35904"/>
    <w:rsid w:val="00F37DF4"/>
    <w:rsid w:val="00F43095"/>
    <w:rsid w:val="00F44917"/>
    <w:rsid w:val="00F6201C"/>
    <w:rsid w:val="00F6266F"/>
    <w:rsid w:val="00F627D0"/>
    <w:rsid w:val="00F64555"/>
    <w:rsid w:val="00F65EFB"/>
    <w:rsid w:val="00F70009"/>
    <w:rsid w:val="00F754E8"/>
    <w:rsid w:val="00F853A6"/>
    <w:rsid w:val="00FA30F0"/>
    <w:rsid w:val="00FA32C2"/>
    <w:rsid w:val="00FA4A6B"/>
    <w:rsid w:val="00FB36EC"/>
    <w:rsid w:val="00FB51AB"/>
    <w:rsid w:val="00FB67AD"/>
    <w:rsid w:val="00FB74C6"/>
    <w:rsid w:val="00FC7937"/>
    <w:rsid w:val="00FC7CCD"/>
    <w:rsid w:val="00FD1B8C"/>
    <w:rsid w:val="00FD2B55"/>
    <w:rsid w:val="00FD5462"/>
    <w:rsid w:val="00FD579F"/>
    <w:rsid w:val="00FD6737"/>
    <w:rsid w:val="00FE5846"/>
    <w:rsid w:val="00FF0859"/>
    <w:rsid w:val="00FF36F7"/>
    <w:rsid w:val="1162B748"/>
    <w:rsid w:val="20786FD4"/>
    <w:rsid w:val="2BF334B1"/>
    <w:rsid w:val="3705C2A8"/>
    <w:rsid w:val="40F7C200"/>
    <w:rsid w:val="538CD5BF"/>
    <w:rsid w:val="5EB3F88C"/>
    <w:rsid w:val="6A8D7D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FABF1"/>
  <w15:docId w15:val="{0BAA7B67-95C3-463B-9053-E83DD5588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73F"/>
    <w:rPr>
      <w:rFonts w:ascii="Verdana" w:hAnsi="Verdana"/>
      <w:sz w:val="20"/>
    </w:rPr>
  </w:style>
  <w:style w:type="paragraph" w:styleId="Heading2">
    <w:name w:val="heading 2"/>
    <w:basedOn w:val="Normal"/>
    <w:next w:val="Normal"/>
    <w:link w:val="Heading2Char"/>
    <w:uiPriority w:val="9"/>
    <w:unhideWhenUsed/>
    <w:rsid w:val="0021660E"/>
    <w:pPr>
      <w:keepNext/>
      <w:keepLines/>
      <w:spacing w:before="200" w:after="0"/>
      <w:outlineLvl w:val="1"/>
    </w:pPr>
    <w:rPr>
      <w:rFonts w:asciiTheme="majorHAnsi" w:eastAsiaTheme="majorEastAsia" w:hAnsiTheme="majorHAnsi" w:cstheme="majorBidi"/>
      <w:b/>
      <w:bCs/>
      <w:color w:val="4A66AC" w:themeColor="accent1"/>
      <w:sz w:val="26"/>
      <w:szCs w:val="26"/>
    </w:rPr>
  </w:style>
  <w:style w:type="paragraph" w:styleId="Heading3">
    <w:name w:val="heading 3"/>
    <w:basedOn w:val="Normal"/>
    <w:next w:val="Normal"/>
    <w:link w:val="Heading3Char"/>
    <w:uiPriority w:val="9"/>
    <w:unhideWhenUsed/>
    <w:rsid w:val="0021660E"/>
    <w:pPr>
      <w:keepNext/>
      <w:keepLines/>
      <w:spacing w:before="200" w:after="0"/>
      <w:outlineLvl w:val="2"/>
    </w:pPr>
    <w:rPr>
      <w:rFonts w:asciiTheme="majorHAnsi" w:eastAsiaTheme="majorEastAsia" w:hAnsiTheme="majorHAnsi" w:cstheme="majorBidi"/>
      <w:b/>
      <w:bCs/>
      <w:color w:val="4A66A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53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304"/>
  </w:style>
  <w:style w:type="paragraph" w:styleId="Footer">
    <w:name w:val="footer"/>
    <w:basedOn w:val="Normal"/>
    <w:link w:val="FooterChar"/>
    <w:uiPriority w:val="99"/>
    <w:unhideWhenUsed/>
    <w:rsid w:val="00E653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304"/>
  </w:style>
  <w:style w:type="paragraph" w:styleId="BalloonText">
    <w:name w:val="Balloon Text"/>
    <w:basedOn w:val="Normal"/>
    <w:link w:val="BalloonTextChar"/>
    <w:uiPriority w:val="99"/>
    <w:semiHidden/>
    <w:unhideWhenUsed/>
    <w:rsid w:val="00E653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5304"/>
    <w:rPr>
      <w:rFonts w:ascii="Tahoma" w:hAnsi="Tahoma" w:cs="Tahoma"/>
      <w:sz w:val="16"/>
      <w:szCs w:val="16"/>
    </w:rPr>
  </w:style>
  <w:style w:type="paragraph" w:styleId="NoSpacing">
    <w:name w:val="No Spacing"/>
    <w:uiPriority w:val="1"/>
    <w:rsid w:val="003C7EA0"/>
    <w:pPr>
      <w:spacing w:after="0" w:line="240" w:lineRule="auto"/>
    </w:pPr>
  </w:style>
  <w:style w:type="character" w:styleId="Hyperlink">
    <w:name w:val="Hyperlink"/>
    <w:basedOn w:val="DefaultParagraphFont"/>
    <w:uiPriority w:val="99"/>
    <w:unhideWhenUsed/>
    <w:rsid w:val="00971228"/>
    <w:rPr>
      <w:color w:val="0563C1"/>
      <w:u w:val="single"/>
    </w:rPr>
  </w:style>
  <w:style w:type="character" w:customStyle="1" w:styleId="Heading2Char">
    <w:name w:val="Heading 2 Char"/>
    <w:basedOn w:val="DefaultParagraphFont"/>
    <w:link w:val="Heading2"/>
    <w:uiPriority w:val="9"/>
    <w:rsid w:val="0021660E"/>
    <w:rPr>
      <w:rFonts w:asciiTheme="majorHAnsi" w:eastAsiaTheme="majorEastAsia" w:hAnsiTheme="majorHAnsi" w:cstheme="majorBidi"/>
      <w:b/>
      <w:bCs/>
      <w:color w:val="4A66AC" w:themeColor="accent1"/>
      <w:sz w:val="26"/>
      <w:szCs w:val="26"/>
    </w:rPr>
  </w:style>
  <w:style w:type="character" w:customStyle="1" w:styleId="Heading3Char">
    <w:name w:val="Heading 3 Char"/>
    <w:basedOn w:val="DefaultParagraphFont"/>
    <w:link w:val="Heading3"/>
    <w:uiPriority w:val="9"/>
    <w:rsid w:val="0021660E"/>
    <w:rPr>
      <w:rFonts w:asciiTheme="majorHAnsi" w:eastAsiaTheme="majorEastAsia" w:hAnsiTheme="majorHAnsi" w:cstheme="majorBidi"/>
      <w:b/>
      <w:bCs/>
      <w:color w:val="4A66AC" w:themeColor="accent1"/>
    </w:rPr>
  </w:style>
  <w:style w:type="paragraph" w:customStyle="1" w:styleId="Heading20">
    <w:name w:val="Heading_2"/>
    <w:basedOn w:val="Normal"/>
    <w:link w:val="Heading2Char0"/>
    <w:qFormat/>
    <w:rsid w:val="00A57B2A"/>
    <w:pPr>
      <w:spacing w:before="400"/>
    </w:pPr>
    <w:rPr>
      <w:b/>
      <w:sz w:val="28"/>
      <w:szCs w:val="28"/>
      <w:u w:val="single"/>
    </w:rPr>
  </w:style>
  <w:style w:type="paragraph" w:customStyle="1" w:styleId="Heading61">
    <w:name w:val="Heading 61"/>
    <w:basedOn w:val="Normal"/>
    <w:link w:val="Heading6Char"/>
    <w:qFormat/>
    <w:rsid w:val="00A57B2A"/>
    <w:rPr>
      <w:b/>
      <w:i/>
      <w:szCs w:val="20"/>
    </w:rPr>
  </w:style>
  <w:style w:type="paragraph" w:customStyle="1" w:styleId="Heading51">
    <w:name w:val="Heading 51"/>
    <w:basedOn w:val="Normal"/>
    <w:link w:val="Heading5Char"/>
    <w:qFormat/>
    <w:rsid w:val="00A57B2A"/>
    <w:rPr>
      <w:b/>
      <w:szCs w:val="20"/>
    </w:rPr>
  </w:style>
  <w:style w:type="character" w:customStyle="1" w:styleId="Heading6Char">
    <w:name w:val="Heading 6 Char"/>
    <w:basedOn w:val="DefaultParagraphFont"/>
    <w:link w:val="Heading61"/>
    <w:rsid w:val="00A57B2A"/>
    <w:rPr>
      <w:rFonts w:ascii="Verdana" w:hAnsi="Verdana"/>
      <w:b/>
      <w:i/>
      <w:sz w:val="20"/>
      <w:szCs w:val="20"/>
    </w:rPr>
  </w:style>
  <w:style w:type="paragraph" w:customStyle="1" w:styleId="Heading41">
    <w:name w:val="Heading 41"/>
    <w:basedOn w:val="Normal"/>
    <w:link w:val="Heading4Char"/>
    <w:qFormat/>
    <w:rsid w:val="00A57B2A"/>
    <w:rPr>
      <w:b/>
    </w:rPr>
  </w:style>
  <w:style w:type="character" w:customStyle="1" w:styleId="Heading5Char">
    <w:name w:val="Heading 5 Char"/>
    <w:basedOn w:val="DefaultParagraphFont"/>
    <w:link w:val="Heading51"/>
    <w:rsid w:val="00A57B2A"/>
    <w:rPr>
      <w:rFonts w:ascii="Verdana" w:hAnsi="Verdana"/>
      <w:b/>
      <w:sz w:val="20"/>
      <w:szCs w:val="20"/>
    </w:rPr>
  </w:style>
  <w:style w:type="paragraph" w:customStyle="1" w:styleId="Heading30">
    <w:name w:val="Heading_3"/>
    <w:basedOn w:val="Normal"/>
    <w:link w:val="Heading3Char0"/>
    <w:qFormat/>
    <w:rsid w:val="00A57B2A"/>
    <w:rPr>
      <w:b/>
      <w:caps/>
    </w:rPr>
  </w:style>
  <w:style w:type="character" w:customStyle="1" w:styleId="Heading4Char">
    <w:name w:val="Heading 4 Char"/>
    <w:basedOn w:val="DefaultParagraphFont"/>
    <w:link w:val="Heading41"/>
    <w:rsid w:val="00A57B2A"/>
    <w:rPr>
      <w:rFonts w:ascii="Verdana" w:hAnsi="Verdana"/>
      <w:b/>
      <w:sz w:val="20"/>
    </w:rPr>
  </w:style>
  <w:style w:type="character" w:customStyle="1" w:styleId="Heading2Char0">
    <w:name w:val="Heading_2 Char"/>
    <w:basedOn w:val="DefaultParagraphFont"/>
    <w:link w:val="Heading20"/>
    <w:rsid w:val="00A57B2A"/>
    <w:rPr>
      <w:rFonts w:ascii="Verdana" w:hAnsi="Verdana"/>
      <w:b/>
      <w:sz w:val="28"/>
      <w:szCs w:val="28"/>
      <w:u w:val="single"/>
    </w:rPr>
  </w:style>
  <w:style w:type="character" w:customStyle="1" w:styleId="Heading3Char0">
    <w:name w:val="Heading_3 Char"/>
    <w:basedOn w:val="DefaultParagraphFont"/>
    <w:link w:val="Heading30"/>
    <w:rsid w:val="00A57B2A"/>
    <w:rPr>
      <w:rFonts w:ascii="Verdana" w:hAnsi="Verdana"/>
      <w:b/>
      <w:caps/>
      <w:sz w:val="20"/>
    </w:rPr>
  </w:style>
  <w:style w:type="paragraph" w:styleId="ListParagraph">
    <w:name w:val="List Paragraph"/>
    <w:basedOn w:val="Normal"/>
    <w:uiPriority w:val="34"/>
    <w:qFormat/>
    <w:rsid w:val="00526636"/>
    <w:pPr>
      <w:ind w:left="720"/>
      <w:contextualSpacing/>
    </w:pPr>
  </w:style>
  <w:style w:type="table" w:styleId="TableGrid">
    <w:name w:val="Table Grid"/>
    <w:basedOn w:val="TableNormal"/>
    <w:uiPriority w:val="59"/>
    <w:rsid w:val="00140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A0D53"/>
    <w:pPr>
      <w:autoSpaceDE w:val="0"/>
      <w:autoSpaceDN w:val="0"/>
      <w:adjustRightInd w:val="0"/>
      <w:spacing w:after="0" w:line="240" w:lineRule="auto"/>
    </w:pPr>
    <w:rPr>
      <w:rFonts w:ascii="Arial" w:hAnsi="Arial" w:cs="Arial"/>
      <w:color w:val="000000"/>
      <w:sz w:val="24"/>
      <w:szCs w:val="24"/>
    </w:rPr>
  </w:style>
  <w:style w:type="character" w:customStyle="1" w:styleId="A0">
    <w:name w:val="A0"/>
    <w:uiPriority w:val="99"/>
    <w:rsid w:val="007A0D53"/>
    <w:rPr>
      <w:color w:val="000000"/>
      <w:sz w:val="16"/>
      <w:szCs w:val="16"/>
    </w:rPr>
  </w:style>
  <w:style w:type="character" w:customStyle="1" w:styleId="A6">
    <w:name w:val="A6"/>
    <w:uiPriority w:val="99"/>
    <w:rsid w:val="007A0D53"/>
    <w:rPr>
      <w:color w:val="000000"/>
      <w:sz w:val="9"/>
      <w:szCs w:val="9"/>
    </w:rPr>
  </w:style>
  <w:style w:type="character" w:customStyle="1" w:styleId="x2i8">
    <w:name w:val="x2i8"/>
    <w:basedOn w:val="DefaultParagraphFont"/>
    <w:rsid w:val="00A32EC3"/>
  </w:style>
  <w:style w:type="character" w:styleId="FollowedHyperlink">
    <w:name w:val="FollowedHyperlink"/>
    <w:basedOn w:val="DefaultParagraphFont"/>
    <w:uiPriority w:val="99"/>
    <w:semiHidden/>
    <w:unhideWhenUsed/>
    <w:rsid w:val="007B5A91"/>
    <w:rPr>
      <w:color w:val="3EBBF0" w:themeColor="followedHyperlink"/>
      <w:u w:val="single"/>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ascii="Verdana" w:hAnsi="Verdana"/>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UnresolvedMention1">
    <w:name w:val="Unresolved Mention1"/>
    <w:basedOn w:val="DefaultParagraphFont"/>
    <w:uiPriority w:val="99"/>
    <w:semiHidden/>
    <w:unhideWhenUsed/>
    <w:rsid w:val="00A83A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44852">
      <w:bodyDiv w:val="1"/>
      <w:marLeft w:val="0"/>
      <w:marRight w:val="0"/>
      <w:marTop w:val="0"/>
      <w:marBottom w:val="0"/>
      <w:divBdr>
        <w:top w:val="none" w:sz="0" w:space="0" w:color="auto"/>
        <w:left w:val="none" w:sz="0" w:space="0" w:color="auto"/>
        <w:bottom w:val="none" w:sz="0" w:space="0" w:color="auto"/>
        <w:right w:val="none" w:sz="0" w:space="0" w:color="auto"/>
      </w:divBdr>
    </w:div>
    <w:div w:id="382405551">
      <w:bodyDiv w:val="1"/>
      <w:marLeft w:val="0"/>
      <w:marRight w:val="0"/>
      <w:marTop w:val="0"/>
      <w:marBottom w:val="0"/>
      <w:divBdr>
        <w:top w:val="none" w:sz="0" w:space="0" w:color="auto"/>
        <w:left w:val="none" w:sz="0" w:space="0" w:color="auto"/>
        <w:bottom w:val="none" w:sz="0" w:space="0" w:color="auto"/>
        <w:right w:val="none" w:sz="0" w:space="0" w:color="auto"/>
      </w:divBdr>
    </w:div>
    <w:div w:id="1189175794">
      <w:bodyDiv w:val="1"/>
      <w:marLeft w:val="0"/>
      <w:marRight w:val="0"/>
      <w:marTop w:val="0"/>
      <w:marBottom w:val="0"/>
      <w:divBdr>
        <w:top w:val="none" w:sz="0" w:space="0" w:color="auto"/>
        <w:left w:val="none" w:sz="0" w:space="0" w:color="auto"/>
        <w:bottom w:val="none" w:sz="0" w:space="0" w:color="auto"/>
        <w:right w:val="none" w:sz="0" w:space="0" w:color="auto"/>
      </w:divBdr>
    </w:div>
    <w:div w:id="1335451983">
      <w:bodyDiv w:val="1"/>
      <w:marLeft w:val="0"/>
      <w:marRight w:val="0"/>
      <w:marTop w:val="0"/>
      <w:marBottom w:val="0"/>
      <w:divBdr>
        <w:top w:val="none" w:sz="0" w:space="0" w:color="auto"/>
        <w:left w:val="none" w:sz="0" w:space="0" w:color="auto"/>
        <w:bottom w:val="none" w:sz="0" w:space="0" w:color="auto"/>
        <w:right w:val="none" w:sz="0" w:space="0" w:color="auto"/>
      </w:divBdr>
    </w:div>
    <w:div w:id="1428501641">
      <w:bodyDiv w:val="1"/>
      <w:marLeft w:val="0"/>
      <w:marRight w:val="0"/>
      <w:marTop w:val="0"/>
      <w:marBottom w:val="0"/>
      <w:divBdr>
        <w:top w:val="none" w:sz="0" w:space="0" w:color="auto"/>
        <w:left w:val="none" w:sz="0" w:space="0" w:color="auto"/>
        <w:bottom w:val="none" w:sz="0" w:space="0" w:color="auto"/>
        <w:right w:val="none" w:sz="0" w:space="0" w:color="auto"/>
      </w:divBdr>
    </w:div>
    <w:div w:id="155584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e.ca.gov/ta/tg/pf/"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customXml" Target="../customXml/item5.xml"/><Relationship Id="rId61" Type="http://schemas.openxmlformats.org/officeDocument/2006/relationships/image" Target="media/image45.png"/><Relationship Id="rId19" Type="http://schemas.openxmlformats.org/officeDocument/2006/relationships/image" Target="media/image4.png"/><Relationship Id="rId14" Type="http://schemas.openxmlformats.org/officeDocument/2006/relationships/hyperlink" Target="http://misis.lausd.net/start"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yperlink" Target="https://achieve.lausd.net/Page/7587"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80.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4" Type="http://schemas.openxmlformats.org/officeDocument/2006/relationships/customXml" Target="../customXml/item4.xml"/><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http://misis.lausd.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guzman\Desktop\Training\Job%20Aids\job%20aids%20in%20progress\MiSiS%20JA-template.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2015-07-16T00:00:00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FF59EA5CA4EB747B1BF4D29E9CDCC0B" ma:contentTypeVersion="17" ma:contentTypeDescription="Create a new document." ma:contentTypeScope="" ma:versionID="ef3944cfdef137a0d7acda944bb0defb">
  <xsd:schema xmlns:xsd="http://www.w3.org/2001/XMLSchema" xmlns:xs="http://www.w3.org/2001/XMLSchema" xmlns:p="http://schemas.microsoft.com/office/2006/metadata/properties" xmlns:ns2="dd74807f-e9bc-4907-a3f2-4bc969c2fbdd" xmlns:ns3="705c440a-4f3e-4e87-b15c-918458242410" targetNamespace="http://schemas.microsoft.com/office/2006/metadata/properties" ma:root="true" ma:fieldsID="2b8b6e2beed09ceb1803cf282199a58b" ns2:_="" ns3:_="">
    <xsd:import namespace="dd74807f-e9bc-4907-a3f2-4bc969c2fbdd"/>
    <xsd:import namespace="705c440a-4f3e-4e87-b15c-918458242410"/>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74807f-e9bc-4907-a3f2-4bc969c2fbd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05c440a-4f3e-4e87-b15c-918458242410"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C3BEC1-4C4D-41BF-A18C-1BF3B6CF0E11}">
  <ds:schemaRefs>
    <ds:schemaRef ds:uri="http://schemas.openxmlformats.org/officeDocument/2006/bibliography"/>
  </ds:schemaRefs>
</ds:datastoreItem>
</file>

<file path=customXml/itemProps3.xml><?xml version="1.0" encoding="utf-8"?>
<ds:datastoreItem xmlns:ds="http://schemas.openxmlformats.org/officeDocument/2006/customXml" ds:itemID="{4C903761-CC33-43CC-AD38-C3260BB0BD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74807f-e9bc-4907-a3f2-4bc969c2fbdd"/>
    <ds:schemaRef ds:uri="705c440a-4f3e-4e87-b15c-9184582424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BF3CE9-B31E-4BB7-A8A5-4827C3B8EAB8}">
  <ds:schemaRefs>
    <ds:schemaRef ds:uri="http://schemas.microsoft.com/office/2006/documentManagement/types"/>
    <ds:schemaRef ds:uri="http://purl.org/dc/terms/"/>
    <ds:schemaRef ds:uri="http://purl.org/dc/elements/1.1/"/>
    <ds:schemaRef ds:uri="http://purl.org/dc/dcmitype/"/>
    <ds:schemaRef ds:uri="http://schemas.microsoft.com/office/infopath/2007/PartnerControls"/>
    <ds:schemaRef ds:uri="dd74807f-e9bc-4907-a3f2-4bc969c2fbdd"/>
    <ds:schemaRef ds:uri="http://schemas.microsoft.com/office/2006/metadata/properties"/>
    <ds:schemaRef ds:uri="http://schemas.openxmlformats.org/package/2006/metadata/core-properties"/>
    <ds:schemaRef ds:uri="705c440a-4f3e-4e87-b15c-918458242410"/>
    <ds:schemaRef ds:uri="http://www.w3.org/XML/1998/namespace"/>
  </ds:schemaRefs>
</ds:datastoreItem>
</file>

<file path=customXml/itemProps5.xml><?xml version="1.0" encoding="utf-8"?>
<ds:datastoreItem xmlns:ds="http://schemas.openxmlformats.org/officeDocument/2006/customXml" ds:itemID="{F4598B12-1662-4E1A-9FD5-7B2CCA9545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MiSiS JA-template</Template>
  <TotalTime>2</TotalTime>
  <Pages>8</Pages>
  <Words>1042</Words>
  <Characters>5944</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MiSiS – Student Testing</Company>
  <LinksUpToDate>false</LinksUpToDate>
  <CharactersWithSpaces>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LAUSD</dc:creator>
  <cp:lastModifiedBy>Guerra, Edwin</cp:lastModifiedBy>
  <cp:revision>2</cp:revision>
  <cp:lastPrinted>2018-07-27T18:45:00Z</cp:lastPrinted>
  <dcterms:created xsi:type="dcterms:W3CDTF">2022-05-31T17:08:00Z</dcterms:created>
  <dcterms:modified xsi:type="dcterms:W3CDTF">2022-05-31T17:08:00Z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0x010100DFF59EA5CA4EB747B1BF4D29E9CDCC0B</vt:lpwstr>
  </property>
</Properties>
</file>